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95F" w:rsidRPr="007E4A69" w:rsidRDefault="000D395F" w:rsidP="008F169F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7E4A69">
        <w:rPr>
          <w:rFonts w:ascii="Book Antiqua" w:hAnsi="Book Antiqua"/>
          <w:b/>
          <w:sz w:val="28"/>
          <w:szCs w:val="28"/>
        </w:rPr>
        <w:t xml:space="preserve">Uchwała Nr </w:t>
      </w:r>
      <w:r>
        <w:rPr>
          <w:rFonts w:ascii="Book Antiqua" w:hAnsi="Book Antiqua"/>
          <w:b/>
          <w:sz w:val="28"/>
          <w:szCs w:val="28"/>
        </w:rPr>
        <w:t>XLI/366/09</w:t>
      </w:r>
    </w:p>
    <w:p w:rsidR="000D395F" w:rsidRPr="007E4A69" w:rsidRDefault="000D395F" w:rsidP="008F169F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7E4A69">
        <w:rPr>
          <w:rFonts w:ascii="Book Antiqua" w:hAnsi="Book Antiqua"/>
          <w:b/>
          <w:sz w:val="28"/>
          <w:szCs w:val="28"/>
        </w:rPr>
        <w:t>Rady Gminy Dzierżoniów</w:t>
      </w:r>
    </w:p>
    <w:p w:rsidR="000D395F" w:rsidRPr="007E4A69" w:rsidRDefault="000D395F" w:rsidP="008F169F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z dnia 24 września 2009r.</w:t>
      </w:r>
    </w:p>
    <w:p w:rsidR="000D395F" w:rsidRPr="008F169F" w:rsidRDefault="000D395F" w:rsidP="008F169F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0D395F" w:rsidRPr="008F169F" w:rsidRDefault="000D395F" w:rsidP="008F169F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0D395F" w:rsidRPr="008F169F" w:rsidRDefault="000D395F" w:rsidP="008F169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8F169F">
        <w:rPr>
          <w:rFonts w:ascii="Book Antiqua" w:hAnsi="Book Antiqua"/>
          <w:b/>
          <w:sz w:val="24"/>
          <w:szCs w:val="24"/>
        </w:rPr>
        <w:t>w sprawie</w:t>
      </w:r>
      <w:r w:rsidRPr="008F169F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F169F">
        <w:rPr>
          <w:rFonts w:ascii="Times New Roman" w:hAnsi="Times New Roman"/>
          <w:sz w:val="24"/>
          <w:szCs w:val="24"/>
        </w:rPr>
        <w:t xml:space="preserve"> </w:t>
      </w:r>
      <w:r w:rsidRPr="008F169F">
        <w:rPr>
          <w:rFonts w:ascii="Times New Roman" w:hAnsi="Times New Roman"/>
          <w:i/>
          <w:sz w:val="24"/>
          <w:szCs w:val="24"/>
          <w:u w:val="single"/>
        </w:rPr>
        <w:t>zmian w Budżecie Gminy Dzierżoniów na rok 2009</w:t>
      </w:r>
      <w:r w:rsidRPr="008F169F">
        <w:rPr>
          <w:rFonts w:ascii="Times New Roman" w:hAnsi="Times New Roman"/>
          <w:i/>
          <w:sz w:val="24"/>
          <w:szCs w:val="24"/>
        </w:rPr>
        <w:t>.</w:t>
      </w:r>
    </w:p>
    <w:p w:rsidR="000D395F" w:rsidRPr="008F169F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D395F" w:rsidRPr="008F169F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0D395F" w:rsidRDefault="000D395F" w:rsidP="008F1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169F">
        <w:rPr>
          <w:rFonts w:ascii="Times New Roman" w:hAnsi="Times New Roman"/>
          <w:sz w:val="24"/>
          <w:szCs w:val="24"/>
        </w:rPr>
        <w:t xml:space="preserve">Na podstawie art. 184 ust.1 ustawy z dnia 30 czerwca 2005r. o finansach publicznych </w:t>
      </w:r>
      <w:r>
        <w:rPr>
          <w:rFonts w:ascii="Times New Roman" w:hAnsi="Times New Roman"/>
          <w:sz w:val="24"/>
          <w:szCs w:val="24"/>
        </w:rPr>
        <w:br/>
      </w:r>
      <w:r w:rsidRPr="008F169F">
        <w:rPr>
          <w:rFonts w:ascii="Times New Roman" w:hAnsi="Times New Roman"/>
          <w:sz w:val="24"/>
          <w:szCs w:val="24"/>
        </w:rPr>
        <w:t xml:space="preserve">(Dz. U. z 2005r. nr 249 poz. 2104) oraz art.18 ust. 2 pkt 4 ustawy z dnia 8 marca 1990r. </w:t>
      </w:r>
      <w:r>
        <w:rPr>
          <w:rFonts w:ascii="Times New Roman" w:hAnsi="Times New Roman"/>
          <w:sz w:val="24"/>
          <w:szCs w:val="24"/>
        </w:rPr>
        <w:br/>
      </w:r>
      <w:r w:rsidRPr="008F169F">
        <w:rPr>
          <w:rFonts w:ascii="Times New Roman" w:hAnsi="Times New Roman"/>
          <w:sz w:val="24"/>
          <w:szCs w:val="24"/>
        </w:rPr>
        <w:t xml:space="preserve">o samorządzie gminnym tekst jednolity (Dz. U. z 2001 r. nr 142 poz. 1591 z późn. zm.) </w:t>
      </w:r>
    </w:p>
    <w:p w:rsidR="000D395F" w:rsidRPr="008F169F" w:rsidRDefault="000D395F" w:rsidP="008F169F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0D395F" w:rsidRPr="008F169F" w:rsidRDefault="000D395F" w:rsidP="008F169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F169F">
        <w:rPr>
          <w:rFonts w:ascii="Times New Roman" w:hAnsi="Times New Roman"/>
          <w:b/>
          <w:sz w:val="24"/>
          <w:szCs w:val="24"/>
        </w:rPr>
        <w:t>Rada Gminy Dzierżoniów uchwala, co następuje:</w:t>
      </w:r>
    </w:p>
    <w:p w:rsidR="000D395F" w:rsidRPr="008F169F" w:rsidRDefault="000D395F" w:rsidP="008F169F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0D395F" w:rsidRPr="008F169F" w:rsidRDefault="000D395F" w:rsidP="008F169F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8F169F">
        <w:rPr>
          <w:rFonts w:ascii="Book Antiqua" w:hAnsi="Book Antiqua"/>
          <w:b/>
          <w:sz w:val="24"/>
          <w:szCs w:val="24"/>
        </w:rPr>
        <w:t>§ 1</w:t>
      </w:r>
    </w:p>
    <w:p w:rsidR="000D395F" w:rsidRPr="00C076F2" w:rsidRDefault="000D395F" w:rsidP="008F169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D395F" w:rsidRPr="00C77466" w:rsidRDefault="000D395F" w:rsidP="008F169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C77466">
        <w:rPr>
          <w:rFonts w:ascii="Times New Roman" w:hAnsi="Times New Roman"/>
          <w:b/>
          <w:sz w:val="24"/>
          <w:szCs w:val="24"/>
          <w:u w:val="single"/>
        </w:rPr>
        <w:t xml:space="preserve">Zwiększyć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dochody </w:t>
      </w:r>
      <w:r w:rsidRPr="00C77466">
        <w:rPr>
          <w:rFonts w:ascii="Times New Roman" w:hAnsi="Times New Roman"/>
          <w:b/>
          <w:sz w:val="24"/>
          <w:szCs w:val="24"/>
          <w:u w:val="single"/>
        </w:rPr>
        <w:t>w budżecie gminy na 2009r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o kwotę </w:t>
      </w:r>
      <w:r w:rsidRPr="00C77466">
        <w:rPr>
          <w:rFonts w:ascii="Times New Roman" w:hAnsi="Times New Roman"/>
          <w:b/>
          <w:sz w:val="24"/>
          <w:szCs w:val="24"/>
          <w:u w:val="single"/>
        </w:rPr>
        <w:tab/>
      </w:r>
      <w:r w:rsidRPr="00C77466"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  <w:t xml:space="preserve">87.339 </w:t>
      </w:r>
      <w:r w:rsidRPr="00C77466">
        <w:rPr>
          <w:rFonts w:ascii="Times New Roman" w:hAnsi="Times New Roman"/>
          <w:b/>
          <w:sz w:val="24"/>
          <w:szCs w:val="24"/>
          <w:u w:val="single"/>
        </w:rPr>
        <w:t>zł</w:t>
      </w:r>
    </w:p>
    <w:p w:rsidR="000D395F" w:rsidRPr="00556849" w:rsidRDefault="000D395F" w:rsidP="008F169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56849">
        <w:rPr>
          <w:rFonts w:ascii="Times New Roman" w:hAnsi="Times New Roman"/>
          <w:b/>
          <w:sz w:val="24"/>
          <w:szCs w:val="24"/>
        </w:rPr>
        <w:t>Dział 020 – Leśnictwo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340 zł</w:t>
      </w:r>
    </w:p>
    <w:p w:rsidR="000D395F" w:rsidRPr="00556849" w:rsidRDefault="000D395F" w:rsidP="008F169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556849">
        <w:rPr>
          <w:rFonts w:ascii="Times New Roman" w:hAnsi="Times New Roman"/>
          <w:i/>
          <w:sz w:val="24"/>
          <w:szCs w:val="24"/>
        </w:rPr>
        <w:t>Rozdział 02001 – Gospodarka leśna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340 zł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0750 – Dochody z najmu i dzierżawy składników </w:t>
      </w:r>
    </w:p>
    <w:p w:rsidR="000D395F" w:rsidRDefault="000D395F" w:rsidP="008F169F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majątkowych Skarbu Państwa, jednostek samorządu </w:t>
      </w:r>
    </w:p>
    <w:p w:rsidR="000D395F" w:rsidRDefault="000D395F" w:rsidP="008F169F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terytorialnego lub innych jednostek zaliczanych do sektora </w:t>
      </w:r>
    </w:p>
    <w:p w:rsidR="000D395F" w:rsidRPr="00556849" w:rsidRDefault="000D395F" w:rsidP="008F169F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finansów publicznych oraz innych umów o podobnym charakterze </w:t>
      </w:r>
      <w:r>
        <w:rPr>
          <w:rFonts w:ascii="Times New Roman" w:hAnsi="Times New Roman"/>
          <w:sz w:val="24"/>
          <w:szCs w:val="24"/>
        </w:rPr>
        <w:tab/>
        <w:t>340 zł</w:t>
      </w:r>
    </w:p>
    <w:p w:rsidR="000D395F" w:rsidRPr="008F169F" w:rsidRDefault="000D395F" w:rsidP="008F169F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0D395F" w:rsidRDefault="000D395F" w:rsidP="008F169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Dział 600 – Transport i łączność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1.100 zł</w:t>
      </w:r>
    </w:p>
    <w:p w:rsidR="000D395F" w:rsidRPr="00D60D3F" w:rsidRDefault="000D395F" w:rsidP="008F169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Rozdział 60016 – Drogi publiczne gminne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1.100 zł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6849">
        <w:rPr>
          <w:rFonts w:ascii="Times New Roman" w:hAnsi="Times New Roman"/>
          <w:sz w:val="24"/>
          <w:szCs w:val="24"/>
        </w:rPr>
        <w:t xml:space="preserve">Paragraf 0970 – Wpływ z różnych dochodów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1.100 zł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Dział 700 – Gospodarka mieszkaniowa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21.600 zł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70005 - Gospodarka gruntami i nieruchomościami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21.600 zł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Paragraf 0470 – Wpływy z opłat za zarząd, użytkowanie i użytkowanie wieczyste 3.700 zł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0920 – Pozostałe odsetki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4.000 zł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6849">
        <w:rPr>
          <w:rFonts w:ascii="Times New Roman" w:hAnsi="Times New Roman"/>
          <w:sz w:val="24"/>
          <w:szCs w:val="24"/>
        </w:rPr>
        <w:t xml:space="preserve">Paragraf 0970 – Wpływ z różnych dochodów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13.900 zł</w:t>
      </w:r>
    </w:p>
    <w:p w:rsidR="000D395F" w:rsidRPr="008F169F" w:rsidRDefault="000D395F" w:rsidP="008F169F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0D395F" w:rsidRPr="006C03B4" w:rsidRDefault="000D395F" w:rsidP="008F169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C03B4">
        <w:rPr>
          <w:rFonts w:ascii="Times New Roman" w:hAnsi="Times New Roman"/>
          <w:b/>
          <w:sz w:val="24"/>
          <w:szCs w:val="24"/>
        </w:rPr>
        <w:t xml:space="preserve">Dział 750 – Administracja publiczna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380 zł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75095 – Pozostała działalność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380 zł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0570 – Grzywny, mandaty i inne kary pieniężne  od osób fizycznych </w:t>
      </w:r>
      <w:r>
        <w:rPr>
          <w:rFonts w:ascii="Times New Roman" w:hAnsi="Times New Roman"/>
          <w:sz w:val="24"/>
          <w:szCs w:val="24"/>
        </w:rPr>
        <w:tab/>
        <w:t>380 zł</w:t>
      </w:r>
    </w:p>
    <w:p w:rsidR="000D395F" w:rsidRPr="008F169F" w:rsidRDefault="000D395F" w:rsidP="008F169F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0D395F" w:rsidRDefault="000D395F" w:rsidP="008F169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Dział 756 – Dochody od osób prawnych, od osób fizycznych</w:t>
      </w:r>
    </w:p>
    <w:p w:rsidR="000D395F" w:rsidRDefault="000D395F" w:rsidP="008F169F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i od innych jednostek nieposiadających osobowości prawnej </w:t>
      </w:r>
    </w:p>
    <w:p w:rsidR="000D395F" w:rsidRDefault="000D395F" w:rsidP="008F169F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oraz wydatki związane z ich poborem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17.200 zł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75615 – Wpływy z podatku rolnego, podatku leśnego, </w:t>
      </w:r>
    </w:p>
    <w:p w:rsidR="000D395F" w:rsidRDefault="000D395F" w:rsidP="008F169F">
      <w:pPr>
        <w:spacing w:after="0" w:line="240" w:lineRule="auto"/>
        <w:ind w:firstLine="708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podatku od czynności cywilnoprawnych, podatków </w:t>
      </w:r>
    </w:p>
    <w:p w:rsidR="000D395F" w:rsidRDefault="000D395F" w:rsidP="008F169F">
      <w:pPr>
        <w:spacing w:after="0" w:line="240" w:lineRule="auto"/>
        <w:ind w:firstLine="708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i opłat lokalnych od osób prawnych i innych jednostek organizacyjnych</w:t>
      </w:r>
      <w:r>
        <w:rPr>
          <w:rFonts w:ascii="Times New Roman" w:hAnsi="Times New Roman"/>
          <w:i/>
          <w:sz w:val="24"/>
          <w:szCs w:val="24"/>
        </w:rPr>
        <w:tab/>
        <w:t>1.500 zł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0410 – Wpływy z opłaty skarbowej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1.500 zł</w:t>
      </w:r>
    </w:p>
    <w:p w:rsidR="000D395F" w:rsidRPr="008F169F" w:rsidRDefault="000D395F" w:rsidP="008F169F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0D395F" w:rsidRDefault="000D395F" w:rsidP="008F169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75618 – Wpływy z innych opłat stanowiących dochody jednostek </w:t>
      </w:r>
    </w:p>
    <w:p w:rsidR="000D395F" w:rsidRDefault="000D395F" w:rsidP="008F169F">
      <w:pPr>
        <w:spacing w:after="0" w:line="240" w:lineRule="auto"/>
        <w:ind w:firstLine="708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samorządu terytorialnego na podstawie ustaw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15.100 zł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Paragraf 0490 – Wpływy z innych lokalnych opłat pobieranych przez</w:t>
      </w:r>
    </w:p>
    <w:p w:rsidR="000D395F" w:rsidRDefault="000D395F" w:rsidP="008F169F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jednostki samorządu terytorialnego na podstawie odrębnych ustaw </w:t>
      </w:r>
      <w:r>
        <w:rPr>
          <w:rFonts w:ascii="Times New Roman" w:hAnsi="Times New Roman"/>
          <w:sz w:val="24"/>
          <w:szCs w:val="24"/>
        </w:rPr>
        <w:tab/>
        <w:t>10.100 zł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0910 – Odsetki od nieterminowych wpłat z tytułu podatków i opłat </w:t>
      </w:r>
      <w:r>
        <w:rPr>
          <w:rFonts w:ascii="Times New Roman" w:hAnsi="Times New Roman"/>
          <w:sz w:val="24"/>
          <w:szCs w:val="24"/>
        </w:rPr>
        <w:tab/>
        <w:t>5.000 zł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D395F" w:rsidRDefault="000D395F" w:rsidP="008F169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BE73E5">
        <w:rPr>
          <w:rFonts w:ascii="Times New Roman" w:hAnsi="Times New Roman"/>
          <w:i/>
          <w:sz w:val="24"/>
          <w:szCs w:val="24"/>
        </w:rPr>
        <w:t xml:space="preserve">Rozdział 75647 – Pobór podatków, opłat i nieopodatkowanych </w:t>
      </w:r>
    </w:p>
    <w:p w:rsidR="000D395F" w:rsidRPr="00BE73E5" w:rsidRDefault="000D395F" w:rsidP="008F169F">
      <w:pPr>
        <w:spacing w:after="0" w:line="240" w:lineRule="auto"/>
        <w:ind w:firstLine="708"/>
        <w:rPr>
          <w:rFonts w:ascii="Times New Roman" w:hAnsi="Times New Roman"/>
          <w:i/>
          <w:sz w:val="24"/>
          <w:szCs w:val="24"/>
        </w:rPr>
      </w:pPr>
      <w:r w:rsidRPr="00BE73E5">
        <w:rPr>
          <w:rFonts w:ascii="Times New Roman" w:hAnsi="Times New Roman"/>
          <w:i/>
          <w:sz w:val="24"/>
          <w:szCs w:val="24"/>
        </w:rPr>
        <w:t>należności budżetowych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600 zł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6849">
        <w:rPr>
          <w:rFonts w:ascii="Times New Roman" w:hAnsi="Times New Roman"/>
          <w:sz w:val="24"/>
          <w:szCs w:val="24"/>
        </w:rPr>
        <w:t xml:space="preserve">Paragraf 0970 – Wpływ z różnych dochodów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600 zł</w:t>
      </w:r>
    </w:p>
    <w:p w:rsidR="000D395F" w:rsidRPr="008F169F" w:rsidRDefault="000D395F" w:rsidP="008F169F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0D395F" w:rsidRPr="00156284" w:rsidRDefault="000D395F" w:rsidP="008F169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56284">
        <w:rPr>
          <w:rFonts w:ascii="Times New Roman" w:hAnsi="Times New Roman"/>
          <w:b/>
          <w:sz w:val="24"/>
          <w:szCs w:val="24"/>
        </w:rPr>
        <w:t xml:space="preserve">Dział 758 – Różne rozliczenia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156284">
        <w:rPr>
          <w:rFonts w:ascii="Times New Roman" w:hAnsi="Times New Roman"/>
          <w:b/>
          <w:sz w:val="24"/>
          <w:szCs w:val="24"/>
        </w:rPr>
        <w:t>17.000 zł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75814 – Różne rozliczenia finansowe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17.000 zł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0920 – Pozostałe odsetki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17.000 zł</w:t>
      </w:r>
    </w:p>
    <w:p w:rsidR="000D395F" w:rsidRPr="008F169F" w:rsidRDefault="000D395F" w:rsidP="008F169F">
      <w:pPr>
        <w:spacing w:after="0" w:line="240" w:lineRule="auto"/>
        <w:rPr>
          <w:rFonts w:ascii="Times New Roman" w:hAnsi="Times New Roman"/>
          <w:i/>
          <w:sz w:val="16"/>
          <w:szCs w:val="16"/>
        </w:rPr>
      </w:pPr>
    </w:p>
    <w:p w:rsidR="000D395F" w:rsidRPr="00B4190A" w:rsidRDefault="000D395F" w:rsidP="008F169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4190A">
        <w:rPr>
          <w:rFonts w:ascii="Times New Roman" w:hAnsi="Times New Roman"/>
          <w:b/>
          <w:sz w:val="24"/>
          <w:szCs w:val="24"/>
        </w:rPr>
        <w:t>Dział 801 – O</w:t>
      </w:r>
      <w:r>
        <w:rPr>
          <w:rFonts w:ascii="Times New Roman" w:hAnsi="Times New Roman"/>
          <w:b/>
          <w:sz w:val="24"/>
          <w:szCs w:val="24"/>
        </w:rPr>
        <w:t xml:space="preserve">świata i wychowanie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3.000</w:t>
      </w:r>
      <w:r w:rsidRPr="00B4190A">
        <w:rPr>
          <w:rFonts w:ascii="Times New Roman" w:hAnsi="Times New Roman"/>
          <w:b/>
          <w:sz w:val="24"/>
          <w:szCs w:val="24"/>
        </w:rPr>
        <w:t xml:space="preserve"> zł</w:t>
      </w:r>
    </w:p>
    <w:p w:rsidR="000D395F" w:rsidRPr="00156284" w:rsidRDefault="000D395F" w:rsidP="008F169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80113 – Dowożenie uczniów do szkół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3.000 zł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0830 – Wpływy z usług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3.000 zł</w:t>
      </w:r>
    </w:p>
    <w:p w:rsidR="000D395F" w:rsidRPr="008F169F" w:rsidRDefault="000D395F" w:rsidP="008F169F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0D395F" w:rsidRPr="00853E83" w:rsidRDefault="000D395F" w:rsidP="008F169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53E83">
        <w:rPr>
          <w:rFonts w:ascii="Times New Roman" w:hAnsi="Times New Roman"/>
          <w:b/>
          <w:sz w:val="24"/>
          <w:szCs w:val="24"/>
        </w:rPr>
        <w:t xml:space="preserve">Dział 851 – Ochrona zdrowia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853E83">
        <w:rPr>
          <w:rFonts w:ascii="Times New Roman" w:hAnsi="Times New Roman"/>
          <w:b/>
          <w:sz w:val="24"/>
          <w:szCs w:val="24"/>
        </w:rPr>
        <w:t>73 zł</w:t>
      </w:r>
    </w:p>
    <w:p w:rsidR="000D395F" w:rsidRPr="00853E83" w:rsidRDefault="000D395F" w:rsidP="008F169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853E83">
        <w:rPr>
          <w:rFonts w:ascii="Times New Roman" w:hAnsi="Times New Roman"/>
          <w:i/>
          <w:sz w:val="24"/>
          <w:szCs w:val="24"/>
        </w:rPr>
        <w:t xml:space="preserve">Rozdział 85154 – Przeciwdziałanie alkoholizmowi </w:t>
      </w:r>
      <w:r w:rsidRPr="00853E83">
        <w:rPr>
          <w:rFonts w:ascii="Times New Roman" w:hAnsi="Times New Roman"/>
          <w:i/>
          <w:sz w:val="24"/>
          <w:szCs w:val="24"/>
        </w:rPr>
        <w:tab/>
      </w:r>
      <w:r w:rsidRPr="00853E83">
        <w:rPr>
          <w:rFonts w:ascii="Times New Roman" w:hAnsi="Times New Roman"/>
          <w:i/>
          <w:sz w:val="24"/>
          <w:szCs w:val="24"/>
        </w:rPr>
        <w:tab/>
      </w:r>
      <w:r w:rsidRPr="00853E83">
        <w:rPr>
          <w:rFonts w:ascii="Times New Roman" w:hAnsi="Times New Roman"/>
          <w:i/>
          <w:sz w:val="24"/>
          <w:szCs w:val="24"/>
        </w:rPr>
        <w:tab/>
      </w:r>
      <w:r w:rsidRPr="00853E83">
        <w:rPr>
          <w:rFonts w:ascii="Times New Roman" w:hAnsi="Times New Roman"/>
          <w:i/>
          <w:sz w:val="24"/>
          <w:szCs w:val="24"/>
        </w:rPr>
        <w:tab/>
      </w:r>
      <w:r w:rsidRPr="00853E83">
        <w:rPr>
          <w:rFonts w:ascii="Times New Roman" w:hAnsi="Times New Roman"/>
          <w:i/>
          <w:sz w:val="24"/>
          <w:szCs w:val="24"/>
        </w:rPr>
        <w:tab/>
        <w:t>73 zł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6849">
        <w:rPr>
          <w:rFonts w:ascii="Times New Roman" w:hAnsi="Times New Roman"/>
          <w:sz w:val="24"/>
          <w:szCs w:val="24"/>
        </w:rPr>
        <w:t xml:space="preserve">Paragraf 0970 – Wpływ z różnych dochodów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73 zł</w:t>
      </w:r>
    </w:p>
    <w:p w:rsidR="000D395F" w:rsidRPr="008F169F" w:rsidRDefault="000D395F" w:rsidP="008F169F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0D395F" w:rsidRPr="00FA759D" w:rsidRDefault="000D395F" w:rsidP="008F169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A759D">
        <w:rPr>
          <w:rFonts w:ascii="Times New Roman" w:hAnsi="Times New Roman"/>
          <w:b/>
          <w:sz w:val="24"/>
          <w:szCs w:val="24"/>
        </w:rPr>
        <w:t xml:space="preserve">Dział 852 – Pomoc społeczna </w:t>
      </w:r>
      <w:r w:rsidRPr="00FA759D">
        <w:rPr>
          <w:rFonts w:ascii="Times New Roman" w:hAnsi="Times New Roman"/>
          <w:b/>
          <w:sz w:val="24"/>
          <w:szCs w:val="24"/>
        </w:rPr>
        <w:tab/>
      </w:r>
      <w:r w:rsidRPr="00FA759D">
        <w:rPr>
          <w:rFonts w:ascii="Times New Roman" w:hAnsi="Times New Roman"/>
          <w:b/>
          <w:sz w:val="24"/>
          <w:szCs w:val="24"/>
        </w:rPr>
        <w:tab/>
      </w:r>
      <w:r w:rsidRPr="00FA759D">
        <w:rPr>
          <w:rFonts w:ascii="Times New Roman" w:hAnsi="Times New Roman"/>
          <w:b/>
          <w:sz w:val="24"/>
          <w:szCs w:val="24"/>
        </w:rPr>
        <w:tab/>
      </w:r>
      <w:r w:rsidRPr="00FA759D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24.146 </w:t>
      </w:r>
      <w:r w:rsidRPr="00FA759D">
        <w:rPr>
          <w:rFonts w:ascii="Times New Roman" w:hAnsi="Times New Roman"/>
          <w:b/>
          <w:sz w:val="24"/>
          <w:szCs w:val="24"/>
        </w:rPr>
        <w:t>zł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85212 – Świadczenia rodzinne, zaliczka alimentacyjna oraz składki 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  <w:t xml:space="preserve">na ubezpieczenia emerytalne i rentowe z ubezpieczenia społecznego </w:t>
      </w:r>
      <w:r>
        <w:rPr>
          <w:rFonts w:ascii="Times New Roman" w:hAnsi="Times New Roman"/>
          <w:i/>
          <w:sz w:val="24"/>
          <w:szCs w:val="24"/>
        </w:rPr>
        <w:tab/>
        <w:t>9.146 zł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6849">
        <w:rPr>
          <w:rFonts w:ascii="Times New Roman" w:hAnsi="Times New Roman"/>
          <w:sz w:val="24"/>
          <w:szCs w:val="24"/>
        </w:rPr>
        <w:t xml:space="preserve">Paragraf 0970 – Wpływ z różnych dochodów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9.146 zł</w:t>
      </w:r>
    </w:p>
    <w:p w:rsidR="000D395F" w:rsidRPr="008F169F" w:rsidRDefault="000D395F" w:rsidP="008F169F">
      <w:pPr>
        <w:spacing w:after="0" w:line="240" w:lineRule="auto"/>
        <w:rPr>
          <w:rFonts w:ascii="Times New Roman" w:hAnsi="Times New Roman"/>
          <w:i/>
          <w:sz w:val="16"/>
          <w:szCs w:val="16"/>
        </w:rPr>
      </w:pPr>
    </w:p>
    <w:p w:rsidR="000D395F" w:rsidRPr="00853E83" w:rsidRDefault="000D395F" w:rsidP="008F169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85228 – Usługi opiekuńcze i specjalistyczne usługi opiekuńcze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15.000 zł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0830 – Wpływy z usług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15.000 zł</w:t>
      </w:r>
    </w:p>
    <w:p w:rsidR="000D395F" w:rsidRPr="00853E83" w:rsidRDefault="000D395F" w:rsidP="008F169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53E83">
        <w:rPr>
          <w:rFonts w:ascii="Times New Roman" w:hAnsi="Times New Roman"/>
          <w:b/>
          <w:sz w:val="24"/>
          <w:szCs w:val="24"/>
        </w:rPr>
        <w:t xml:space="preserve">Dział 921 – Kultura i ochrona dziedzictwa narodowego </w:t>
      </w:r>
      <w:r w:rsidRPr="00853E83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853E83">
        <w:rPr>
          <w:rFonts w:ascii="Times New Roman" w:hAnsi="Times New Roman"/>
          <w:b/>
          <w:sz w:val="24"/>
          <w:szCs w:val="24"/>
        </w:rPr>
        <w:t>2.500  zł</w:t>
      </w:r>
    </w:p>
    <w:p w:rsidR="000D395F" w:rsidRPr="00853E83" w:rsidRDefault="000D395F" w:rsidP="008F169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853E83">
        <w:rPr>
          <w:rFonts w:ascii="Times New Roman" w:hAnsi="Times New Roman"/>
          <w:i/>
          <w:sz w:val="24"/>
          <w:szCs w:val="24"/>
        </w:rPr>
        <w:t xml:space="preserve">Rozdział 92105 – Pozostałe zadania w zakresie kultury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 w:rsidRPr="00853E83">
        <w:rPr>
          <w:rFonts w:ascii="Times New Roman" w:hAnsi="Times New Roman"/>
          <w:i/>
          <w:sz w:val="24"/>
          <w:szCs w:val="24"/>
        </w:rPr>
        <w:t>2.500 zł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Paragraf 096</w:t>
      </w:r>
      <w:r w:rsidRPr="00556849">
        <w:rPr>
          <w:rFonts w:ascii="Times New Roman" w:hAnsi="Times New Roman"/>
          <w:sz w:val="24"/>
          <w:szCs w:val="24"/>
        </w:rPr>
        <w:t xml:space="preserve">0 – </w:t>
      </w:r>
      <w:r>
        <w:rPr>
          <w:rFonts w:ascii="Times New Roman" w:hAnsi="Times New Roman"/>
          <w:sz w:val="24"/>
          <w:szCs w:val="24"/>
        </w:rPr>
        <w:t xml:space="preserve">Otrzymane spadki, zapisy i darowizny w postaci pieniężnej </w:t>
      </w:r>
      <w:r>
        <w:rPr>
          <w:rFonts w:ascii="Times New Roman" w:hAnsi="Times New Roman"/>
          <w:sz w:val="24"/>
          <w:szCs w:val="24"/>
        </w:rPr>
        <w:tab/>
        <w:t>2.000 zł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6849">
        <w:rPr>
          <w:rFonts w:ascii="Times New Roman" w:hAnsi="Times New Roman"/>
          <w:sz w:val="24"/>
          <w:szCs w:val="24"/>
        </w:rPr>
        <w:t xml:space="preserve">Paragraf 0970 – Wpływ z różnych dochodów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500 zł</w:t>
      </w:r>
    </w:p>
    <w:p w:rsidR="000D395F" w:rsidRPr="00556849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D395F" w:rsidRPr="008F169F" w:rsidRDefault="000D395F" w:rsidP="008F169F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8F169F">
        <w:rPr>
          <w:rFonts w:ascii="Book Antiqua" w:hAnsi="Book Antiqua"/>
          <w:b/>
          <w:sz w:val="24"/>
          <w:szCs w:val="24"/>
        </w:rPr>
        <w:t>§ 2</w:t>
      </w:r>
    </w:p>
    <w:p w:rsidR="000D395F" w:rsidRPr="00C076F2" w:rsidRDefault="000D395F" w:rsidP="008F169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D395F" w:rsidRPr="00C77466" w:rsidRDefault="000D395F" w:rsidP="008F169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Zmniejszyć</w:t>
      </w:r>
      <w:r w:rsidRPr="00C77466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dochody </w:t>
      </w:r>
      <w:r w:rsidRPr="00C77466">
        <w:rPr>
          <w:rFonts w:ascii="Times New Roman" w:hAnsi="Times New Roman"/>
          <w:b/>
          <w:sz w:val="24"/>
          <w:szCs w:val="24"/>
          <w:u w:val="single"/>
        </w:rPr>
        <w:t>w budżecie gminy na 2009r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o kwotę </w:t>
      </w:r>
      <w:r w:rsidRPr="00C77466">
        <w:rPr>
          <w:rFonts w:ascii="Times New Roman" w:hAnsi="Times New Roman"/>
          <w:b/>
          <w:sz w:val="24"/>
          <w:szCs w:val="24"/>
          <w:u w:val="single"/>
        </w:rPr>
        <w:tab/>
      </w:r>
      <w:r w:rsidRPr="00C77466"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  <w:t xml:space="preserve">75.620 </w:t>
      </w:r>
      <w:r w:rsidRPr="00C77466">
        <w:rPr>
          <w:rFonts w:ascii="Times New Roman" w:hAnsi="Times New Roman"/>
          <w:b/>
          <w:sz w:val="24"/>
          <w:szCs w:val="24"/>
          <w:u w:val="single"/>
        </w:rPr>
        <w:t>zł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Dział 700 – Gospodarka mieszkaniowa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30.000 zł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70005 - Gospodarka gruntami i nieruchomościami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30.000 zł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0830 – Wpływy z usług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30.000 zł</w:t>
      </w:r>
    </w:p>
    <w:p w:rsidR="000D395F" w:rsidRPr="008F169F" w:rsidRDefault="000D395F" w:rsidP="008F169F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0D395F" w:rsidRPr="006C03B4" w:rsidRDefault="000D395F" w:rsidP="008F169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C03B4">
        <w:rPr>
          <w:rFonts w:ascii="Times New Roman" w:hAnsi="Times New Roman"/>
          <w:b/>
          <w:sz w:val="24"/>
          <w:szCs w:val="24"/>
        </w:rPr>
        <w:t xml:space="preserve">Dział 750 – Administracja publiczna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19.000 zł</w:t>
      </w:r>
    </w:p>
    <w:p w:rsidR="000D395F" w:rsidRPr="00FA759D" w:rsidRDefault="000D395F" w:rsidP="008F169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FA759D">
        <w:rPr>
          <w:rFonts w:ascii="Times New Roman" w:hAnsi="Times New Roman"/>
          <w:i/>
          <w:sz w:val="24"/>
          <w:szCs w:val="24"/>
        </w:rPr>
        <w:t>Rozd</w:t>
      </w:r>
      <w:r>
        <w:rPr>
          <w:rFonts w:ascii="Times New Roman" w:hAnsi="Times New Roman"/>
          <w:i/>
          <w:sz w:val="24"/>
          <w:szCs w:val="24"/>
        </w:rPr>
        <w:t>ział 75023 – Urzędy gmin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19</w:t>
      </w:r>
      <w:r w:rsidRPr="00FA759D">
        <w:rPr>
          <w:rFonts w:ascii="Times New Roman" w:hAnsi="Times New Roman"/>
          <w:i/>
          <w:sz w:val="24"/>
          <w:szCs w:val="24"/>
        </w:rPr>
        <w:t xml:space="preserve">.000 zł 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0690 – Wpływy z różnych opłat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4.000 zł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6849">
        <w:rPr>
          <w:rFonts w:ascii="Times New Roman" w:hAnsi="Times New Roman"/>
          <w:sz w:val="24"/>
          <w:szCs w:val="24"/>
        </w:rPr>
        <w:t xml:space="preserve">Paragraf 0970 – Wpływ z różnych dochodów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15.000 zł</w:t>
      </w:r>
    </w:p>
    <w:p w:rsidR="000D395F" w:rsidRPr="008F169F" w:rsidRDefault="000D395F" w:rsidP="008F169F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0D395F" w:rsidRDefault="000D395F" w:rsidP="008F169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Dział 756 – Dochody od osób prawnych, od osób fizycznych</w:t>
      </w:r>
    </w:p>
    <w:p w:rsidR="000D395F" w:rsidRDefault="000D395F" w:rsidP="008F169F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i od innych jednostek nieposiadających osobowości prawnej </w:t>
      </w:r>
    </w:p>
    <w:p w:rsidR="000D395F" w:rsidRDefault="000D395F" w:rsidP="008F169F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oraz wydatki związane z ich poborem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26.620 zł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75615 – Wpływy z podatku rolnego, podatku leśnego, </w:t>
      </w:r>
    </w:p>
    <w:p w:rsidR="000D395F" w:rsidRDefault="000D395F" w:rsidP="008F169F">
      <w:pPr>
        <w:spacing w:after="0" w:line="240" w:lineRule="auto"/>
        <w:ind w:firstLine="708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podatku od czynności cywilnoprawnych, podatków </w:t>
      </w:r>
    </w:p>
    <w:p w:rsidR="000D395F" w:rsidRDefault="000D395F" w:rsidP="008F169F">
      <w:pPr>
        <w:spacing w:after="0" w:line="240" w:lineRule="auto"/>
        <w:ind w:firstLine="708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i opłat lokalnych od osób prawnych i innych jednostek organizacyjnych</w:t>
      </w:r>
      <w:r>
        <w:rPr>
          <w:rFonts w:ascii="Times New Roman" w:hAnsi="Times New Roman"/>
          <w:i/>
          <w:sz w:val="24"/>
          <w:szCs w:val="24"/>
        </w:rPr>
        <w:tab/>
        <w:t>7.000 zł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0340 – Podatek od środków transportowych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3.000 zł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0690 – Wpływy z różnych opłat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4.000 zł</w:t>
      </w:r>
    </w:p>
    <w:p w:rsidR="000D395F" w:rsidRPr="008F169F" w:rsidRDefault="000D395F" w:rsidP="008F169F">
      <w:pPr>
        <w:spacing w:after="0" w:line="240" w:lineRule="auto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Rozdział 75616 - – Wpływy z podatku rolnego, podatku leśnego,</w:t>
      </w:r>
    </w:p>
    <w:p w:rsidR="000D395F" w:rsidRDefault="000D395F" w:rsidP="008F169F">
      <w:pPr>
        <w:spacing w:after="0" w:line="240" w:lineRule="auto"/>
        <w:ind w:firstLine="708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podatku od spadków i darowizn, podatku od czynności cywilnoprawnych </w:t>
      </w:r>
    </w:p>
    <w:p w:rsidR="000D395F" w:rsidRDefault="000D395F" w:rsidP="008F169F">
      <w:pPr>
        <w:spacing w:after="0" w:line="240" w:lineRule="auto"/>
        <w:ind w:firstLine="708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oraz podatków i opłat lokalnych od osób fizycznych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19.620 zł</w:t>
      </w:r>
    </w:p>
    <w:p w:rsidR="000D395F" w:rsidRPr="008F169F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0320 – Podatek rolny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19.620 zł</w:t>
      </w:r>
    </w:p>
    <w:p w:rsidR="000D395F" w:rsidRPr="008F169F" w:rsidRDefault="000D395F" w:rsidP="008F169F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8F169F">
        <w:rPr>
          <w:rFonts w:ascii="Book Antiqua" w:hAnsi="Book Antiqua"/>
          <w:b/>
          <w:sz w:val="24"/>
          <w:szCs w:val="24"/>
        </w:rPr>
        <w:t>§ 3</w:t>
      </w:r>
    </w:p>
    <w:p w:rsidR="000D395F" w:rsidRPr="00C076F2" w:rsidRDefault="000D395F" w:rsidP="008F169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D395F" w:rsidRPr="00C77466" w:rsidRDefault="000D395F" w:rsidP="008F169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C77466">
        <w:rPr>
          <w:rFonts w:ascii="Times New Roman" w:hAnsi="Times New Roman"/>
          <w:b/>
          <w:sz w:val="24"/>
          <w:szCs w:val="24"/>
          <w:u w:val="single"/>
        </w:rPr>
        <w:t>Zwiększyć wydatki w budżecie gminy na 2009r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o kwotę </w:t>
      </w:r>
      <w:r w:rsidRPr="00C77466">
        <w:rPr>
          <w:rFonts w:ascii="Times New Roman" w:hAnsi="Times New Roman"/>
          <w:b/>
          <w:sz w:val="24"/>
          <w:szCs w:val="24"/>
          <w:u w:val="single"/>
        </w:rPr>
        <w:tab/>
      </w:r>
      <w:r w:rsidRPr="00C77466"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  <w:t xml:space="preserve">204.869 </w:t>
      </w:r>
      <w:r w:rsidRPr="00C77466">
        <w:rPr>
          <w:rFonts w:ascii="Times New Roman" w:hAnsi="Times New Roman"/>
          <w:b/>
          <w:sz w:val="24"/>
          <w:szCs w:val="24"/>
          <w:u w:val="single"/>
        </w:rPr>
        <w:t>zł</w:t>
      </w:r>
    </w:p>
    <w:p w:rsidR="000D395F" w:rsidRPr="006E266A" w:rsidRDefault="000D395F" w:rsidP="008F169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E266A">
        <w:rPr>
          <w:rFonts w:ascii="Times New Roman" w:hAnsi="Times New Roman"/>
          <w:b/>
          <w:sz w:val="24"/>
          <w:szCs w:val="24"/>
        </w:rPr>
        <w:t xml:space="preserve">Dział 010 – Rolnictwo i łowiectwo </w:t>
      </w:r>
      <w:r w:rsidRPr="006E266A">
        <w:rPr>
          <w:rFonts w:ascii="Times New Roman" w:hAnsi="Times New Roman"/>
          <w:b/>
          <w:sz w:val="24"/>
          <w:szCs w:val="24"/>
        </w:rPr>
        <w:tab/>
      </w:r>
      <w:r w:rsidRPr="006E266A">
        <w:rPr>
          <w:rFonts w:ascii="Times New Roman" w:hAnsi="Times New Roman"/>
          <w:b/>
          <w:sz w:val="24"/>
          <w:szCs w:val="24"/>
        </w:rPr>
        <w:tab/>
      </w:r>
      <w:r w:rsidRPr="006E266A">
        <w:rPr>
          <w:rFonts w:ascii="Times New Roman" w:hAnsi="Times New Roman"/>
          <w:b/>
          <w:sz w:val="24"/>
          <w:szCs w:val="24"/>
        </w:rPr>
        <w:tab/>
      </w:r>
      <w:r w:rsidRPr="006E266A">
        <w:rPr>
          <w:rFonts w:ascii="Times New Roman" w:hAnsi="Times New Roman"/>
          <w:b/>
          <w:sz w:val="24"/>
          <w:szCs w:val="24"/>
        </w:rPr>
        <w:tab/>
      </w:r>
      <w:r w:rsidRPr="006E266A">
        <w:rPr>
          <w:rFonts w:ascii="Times New Roman" w:hAnsi="Times New Roman"/>
          <w:b/>
          <w:sz w:val="24"/>
          <w:szCs w:val="24"/>
        </w:rPr>
        <w:tab/>
      </w:r>
      <w:r w:rsidRPr="006E266A">
        <w:rPr>
          <w:rFonts w:ascii="Times New Roman" w:hAnsi="Times New Roman"/>
          <w:b/>
          <w:sz w:val="24"/>
          <w:szCs w:val="24"/>
        </w:rPr>
        <w:tab/>
      </w:r>
      <w:r w:rsidRPr="006E266A">
        <w:rPr>
          <w:rFonts w:ascii="Times New Roman" w:hAnsi="Times New Roman"/>
          <w:b/>
          <w:sz w:val="24"/>
          <w:szCs w:val="24"/>
        </w:rPr>
        <w:tab/>
        <w:t>1.000 zł</w:t>
      </w:r>
    </w:p>
    <w:p w:rsidR="000D395F" w:rsidRPr="006E266A" w:rsidRDefault="000D395F" w:rsidP="008F169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6E266A">
        <w:rPr>
          <w:rFonts w:ascii="Times New Roman" w:hAnsi="Times New Roman"/>
          <w:i/>
          <w:sz w:val="24"/>
          <w:szCs w:val="24"/>
        </w:rPr>
        <w:t xml:space="preserve">Rozdział 01095 – Pozostała działalność </w:t>
      </w:r>
      <w:r w:rsidRPr="006E266A">
        <w:rPr>
          <w:rFonts w:ascii="Times New Roman" w:hAnsi="Times New Roman"/>
          <w:i/>
          <w:sz w:val="24"/>
          <w:szCs w:val="24"/>
        </w:rPr>
        <w:tab/>
      </w:r>
      <w:r w:rsidRPr="006E266A">
        <w:rPr>
          <w:rFonts w:ascii="Times New Roman" w:hAnsi="Times New Roman"/>
          <w:i/>
          <w:sz w:val="24"/>
          <w:szCs w:val="24"/>
        </w:rPr>
        <w:tab/>
      </w:r>
      <w:r w:rsidRPr="006E266A">
        <w:rPr>
          <w:rFonts w:ascii="Times New Roman" w:hAnsi="Times New Roman"/>
          <w:i/>
          <w:sz w:val="24"/>
          <w:szCs w:val="24"/>
        </w:rPr>
        <w:tab/>
      </w:r>
      <w:r w:rsidRPr="006E266A">
        <w:rPr>
          <w:rFonts w:ascii="Times New Roman" w:hAnsi="Times New Roman"/>
          <w:i/>
          <w:sz w:val="24"/>
          <w:szCs w:val="24"/>
        </w:rPr>
        <w:tab/>
      </w:r>
      <w:r w:rsidRPr="006E266A">
        <w:rPr>
          <w:rFonts w:ascii="Times New Roman" w:hAnsi="Times New Roman"/>
          <w:i/>
          <w:sz w:val="24"/>
          <w:szCs w:val="24"/>
        </w:rPr>
        <w:tab/>
      </w:r>
      <w:r w:rsidRPr="006E266A">
        <w:rPr>
          <w:rFonts w:ascii="Times New Roman" w:hAnsi="Times New Roman"/>
          <w:i/>
          <w:sz w:val="24"/>
          <w:szCs w:val="24"/>
        </w:rPr>
        <w:tab/>
        <w:t>1.000 zł</w:t>
      </w:r>
    </w:p>
    <w:p w:rsidR="000D395F" w:rsidRPr="006E266A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E266A">
        <w:rPr>
          <w:rFonts w:ascii="Times New Roman" w:hAnsi="Times New Roman"/>
          <w:sz w:val="24"/>
          <w:szCs w:val="24"/>
        </w:rPr>
        <w:t xml:space="preserve">Paragraf 4300 – Zakup usług pozostałych </w:t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  <w:t>1.000 zł</w:t>
      </w:r>
    </w:p>
    <w:p w:rsidR="000D395F" w:rsidRPr="008F169F" w:rsidRDefault="000D395F" w:rsidP="008F169F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0D395F" w:rsidRPr="006E266A" w:rsidRDefault="000D395F" w:rsidP="008F169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E266A">
        <w:rPr>
          <w:rFonts w:ascii="Times New Roman" w:hAnsi="Times New Roman"/>
          <w:b/>
          <w:sz w:val="24"/>
          <w:szCs w:val="24"/>
        </w:rPr>
        <w:t xml:space="preserve">Dział 600 – Transport i łączność </w:t>
      </w:r>
      <w:r w:rsidRPr="006E266A">
        <w:rPr>
          <w:rFonts w:ascii="Times New Roman" w:hAnsi="Times New Roman"/>
          <w:b/>
          <w:sz w:val="24"/>
          <w:szCs w:val="24"/>
        </w:rPr>
        <w:tab/>
      </w:r>
      <w:r w:rsidRPr="006E266A">
        <w:rPr>
          <w:rFonts w:ascii="Times New Roman" w:hAnsi="Times New Roman"/>
          <w:b/>
          <w:sz w:val="24"/>
          <w:szCs w:val="24"/>
        </w:rPr>
        <w:tab/>
      </w:r>
      <w:r w:rsidRPr="006E266A">
        <w:rPr>
          <w:rFonts w:ascii="Times New Roman" w:hAnsi="Times New Roman"/>
          <w:b/>
          <w:sz w:val="24"/>
          <w:szCs w:val="24"/>
        </w:rPr>
        <w:tab/>
      </w:r>
      <w:r w:rsidRPr="006E266A">
        <w:rPr>
          <w:rFonts w:ascii="Times New Roman" w:hAnsi="Times New Roman"/>
          <w:b/>
          <w:sz w:val="24"/>
          <w:szCs w:val="24"/>
        </w:rPr>
        <w:tab/>
      </w:r>
      <w:r w:rsidRPr="006E266A">
        <w:rPr>
          <w:rFonts w:ascii="Times New Roman" w:hAnsi="Times New Roman"/>
          <w:b/>
          <w:sz w:val="24"/>
          <w:szCs w:val="24"/>
        </w:rPr>
        <w:tab/>
      </w:r>
      <w:r w:rsidRPr="006E266A">
        <w:rPr>
          <w:rFonts w:ascii="Times New Roman" w:hAnsi="Times New Roman"/>
          <w:b/>
          <w:sz w:val="24"/>
          <w:szCs w:val="24"/>
        </w:rPr>
        <w:tab/>
      </w:r>
      <w:r w:rsidRPr="006E266A">
        <w:rPr>
          <w:rFonts w:ascii="Times New Roman" w:hAnsi="Times New Roman"/>
          <w:b/>
          <w:sz w:val="24"/>
          <w:szCs w:val="24"/>
        </w:rPr>
        <w:tab/>
        <w:t>20.000 zł</w:t>
      </w:r>
    </w:p>
    <w:p w:rsidR="000D395F" w:rsidRPr="006E266A" w:rsidRDefault="000D395F" w:rsidP="008F169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6E266A">
        <w:rPr>
          <w:rFonts w:ascii="Times New Roman" w:hAnsi="Times New Roman"/>
          <w:i/>
          <w:sz w:val="24"/>
          <w:szCs w:val="24"/>
        </w:rPr>
        <w:t>Rozdział 60016 – Drogi publiczne gminne</w:t>
      </w:r>
      <w:r w:rsidRPr="006E266A">
        <w:rPr>
          <w:rFonts w:ascii="Times New Roman" w:hAnsi="Times New Roman"/>
          <w:i/>
          <w:sz w:val="24"/>
          <w:szCs w:val="24"/>
        </w:rPr>
        <w:tab/>
      </w:r>
      <w:r w:rsidRPr="006E266A">
        <w:rPr>
          <w:rFonts w:ascii="Times New Roman" w:hAnsi="Times New Roman"/>
          <w:i/>
          <w:sz w:val="24"/>
          <w:szCs w:val="24"/>
        </w:rPr>
        <w:tab/>
      </w:r>
      <w:r w:rsidRPr="006E266A">
        <w:rPr>
          <w:rFonts w:ascii="Times New Roman" w:hAnsi="Times New Roman"/>
          <w:i/>
          <w:sz w:val="24"/>
          <w:szCs w:val="24"/>
        </w:rPr>
        <w:tab/>
      </w:r>
      <w:r w:rsidRPr="006E266A">
        <w:rPr>
          <w:rFonts w:ascii="Times New Roman" w:hAnsi="Times New Roman"/>
          <w:i/>
          <w:sz w:val="24"/>
          <w:szCs w:val="24"/>
        </w:rPr>
        <w:tab/>
      </w:r>
      <w:r w:rsidRPr="006E266A">
        <w:rPr>
          <w:rFonts w:ascii="Times New Roman" w:hAnsi="Times New Roman"/>
          <w:i/>
          <w:sz w:val="24"/>
          <w:szCs w:val="24"/>
        </w:rPr>
        <w:tab/>
      </w:r>
      <w:r w:rsidRPr="006E266A">
        <w:rPr>
          <w:rFonts w:ascii="Times New Roman" w:hAnsi="Times New Roman"/>
          <w:i/>
          <w:sz w:val="24"/>
          <w:szCs w:val="24"/>
        </w:rPr>
        <w:tab/>
        <w:t>20.000 zł</w:t>
      </w:r>
    </w:p>
    <w:p w:rsidR="000D395F" w:rsidRPr="006E266A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E266A">
        <w:rPr>
          <w:rFonts w:ascii="Times New Roman" w:hAnsi="Times New Roman"/>
          <w:sz w:val="24"/>
          <w:szCs w:val="24"/>
        </w:rPr>
        <w:t xml:space="preserve">Paragraf 4590 – Kary i odszkodowania wypłacone na rzecz osób fizycznych </w:t>
      </w:r>
      <w:r w:rsidRPr="006E266A">
        <w:rPr>
          <w:rFonts w:ascii="Times New Roman" w:hAnsi="Times New Roman"/>
          <w:sz w:val="24"/>
          <w:szCs w:val="24"/>
        </w:rPr>
        <w:tab/>
        <w:t>20.000 zł</w:t>
      </w:r>
    </w:p>
    <w:p w:rsidR="000D395F" w:rsidRPr="008F169F" w:rsidRDefault="000D395F" w:rsidP="008F169F">
      <w:pPr>
        <w:spacing w:after="0" w:line="240" w:lineRule="auto"/>
        <w:rPr>
          <w:rFonts w:ascii="Times New Roman" w:hAnsi="Times New Roman"/>
          <w:i/>
          <w:sz w:val="16"/>
          <w:szCs w:val="16"/>
        </w:rPr>
      </w:pPr>
    </w:p>
    <w:p w:rsidR="000D395F" w:rsidRPr="006E266A" w:rsidRDefault="000D395F" w:rsidP="008F169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E266A">
        <w:rPr>
          <w:rFonts w:ascii="Times New Roman" w:hAnsi="Times New Roman"/>
          <w:b/>
          <w:sz w:val="24"/>
          <w:szCs w:val="24"/>
        </w:rPr>
        <w:t xml:space="preserve">Dział 700 – </w:t>
      </w:r>
      <w:r>
        <w:rPr>
          <w:rFonts w:ascii="Times New Roman" w:hAnsi="Times New Roman"/>
          <w:b/>
          <w:sz w:val="24"/>
          <w:szCs w:val="24"/>
        </w:rPr>
        <w:t xml:space="preserve">Gospodarka mieszkaniowa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59.6</w:t>
      </w:r>
      <w:r w:rsidRPr="006E266A">
        <w:rPr>
          <w:rFonts w:ascii="Times New Roman" w:hAnsi="Times New Roman"/>
          <w:b/>
          <w:sz w:val="24"/>
          <w:szCs w:val="24"/>
        </w:rPr>
        <w:t>00 zł</w:t>
      </w:r>
    </w:p>
    <w:p w:rsidR="000D395F" w:rsidRPr="006E266A" w:rsidRDefault="000D395F" w:rsidP="008F169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6E266A">
        <w:rPr>
          <w:rFonts w:ascii="Times New Roman" w:hAnsi="Times New Roman"/>
          <w:i/>
          <w:sz w:val="24"/>
          <w:szCs w:val="24"/>
        </w:rPr>
        <w:t xml:space="preserve">Rozdział 70005 - Gospodarka </w:t>
      </w:r>
      <w:r>
        <w:rPr>
          <w:rFonts w:ascii="Times New Roman" w:hAnsi="Times New Roman"/>
          <w:i/>
          <w:sz w:val="24"/>
          <w:szCs w:val="24"/>
        </w:rPr>
        <w:t xml:space="preserve">gruntami i nieruchomościami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59.6</w:t>
      </w:r>
      <w:r w:rsidRPr="006E266A">
        <w:rPr>
          <w:rFonts w:ascii="Times New Roman" w:hAnsi="Times New Roman"/>
          <w:i/>
          <w:sz w:val="24"/>
          <w:szCs w:val="24"/>
        </w:rPr>
        <w:t>00 zł</w:t>
      </w:r>
    </w:p>
    <w:p w:rsidR="000D395F" w:rsidRPr="006E266A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E266A">
        <w:rPr>
          <w:rFonts w:ascii="Times New Roman" w:hAnsi="Times New Roman"/>
          <w:sz w:val="24"/>
          <w:szCs w:val="24"/>
        </w:rPr>
        <w:t>Paragraf 6050 – Wydatki inwestyc</w:t>
      </w:r>
      <w:r>
        <w:rPr>
          <w:rFonts w:ascii="Times New Roman" w:hAnsi="Times New Roman"/>
          <w:sz w:val="24"/>
          <w:szCs w:val="24"/>
        </w:rPr>
        <w:t xml:space="preserve">yjne jednostek budżetowych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59.6</w:t>
      </w:r>
      <w:r w:rsidRPr="006E266A">
        <w:rPr>
          <w:rFonts w:ascii="Times New Roman" w:hAnsi="Times New Roman"/>
          <w:sz w:val="24"/>
          <w:szCs w:val="24"/>
        </w:rPr>
        <w:t>00 zł</w:t>
      </w:r>
    </w:p>
    <w:p w:rsidR="000D395F" w:rsidRPr="008F169F" w:rsidRDefault="000D395F" w:rsidP="008F169F">
      <w:pPr>
        <w:spacing w:after="0" w:line="240" w:lineRule="auto"/>
        <w:rPr>
          <w:rFonts w:ascii="Times New Roman" w:hAnsi="Times New Roman"/>
          <w:i/>
          <w:sz w:val="16"/>
          <w:szCs w:val="16"/>
        </w:rPr>
      </w:pPr>
    </w:p>
    <w:p w:rsidR="000D395F" w:rsidRPr="006E266A" w:rsidRDefault="000D395F" w:rsidP="008F169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E266A">
        <w:rPr>
          <w:rFonts w:ascii="Times New Roman" w:hAnsi="Times New Roman"/>
          <w:b/>
          <w:sz w:val="24"/>
          <w:szCs w:val="24"/>
        </w:rPr>
        <w:t xml:space="preserve">Dział 801 – Oświata i wychowanie </w:t>
      </w:r>
      <w:r w:rsidRPr="006E266A">
        <w:rPr>
          <w:rFonts w:ascii="Times New Roman" w:hAnsi="Times New Roman"/>
          <w:b/>
          <w:sz w:val="24"/>
          <w:szCs w:val="24"/>
        </w:rPr>
        <w:tab/>
      </w:r>
      <w:r w:rsidRPr="006E266A">
        <w:rPr>
          <w:rFonts w:ascii="Times New Roman" w:hAnsi="Times New Roman"/>
          <w:b/>
          <w:sz w:val="24"/>
          <w:szCs w:val="24"/>
        </w:rPr>
        <w:tab/>
      </w:r>
      <w:r w:rsidRPr="006E266A">
        <w:rPr>
          <w:rFonts w:ascii="Times New Roman" w:hAnsi="Times New Roman"/>
          <w:b/>
          <w:sz w:val="24"/>
          <w:szCs w:val="24"/>
        </w:rPr>
        <w:tab/>
      </w:r>
      <w:r w:rsidRPr="006E266A">
        <w:rPr>
          <w:rFonts w:ascii="Times New Roman" w:hAnsi="Times New Roman"/>
          <w:b/>
          <w:sz w:val="24"/>
          <w:szCs w:val="24"/>
        </w:rPr>
        <w:tab/>
      </w:r>
      <w:r w:rsidRPr="006E266A">
        <w:rPr>
          <w:rFonts w:ascii="Times New Roman" w:hAnsi="Times New Roman"/>
          <w:b/>
          <w:sz w:val="24"/>
          <w:szCs w:val="24"/>
        </w:rPr>
        <w:tab/>
      </w:r>
      <w:r w:rsidRPr="006E266A">
        <w:rPr>
          <w:rFonts w:ascii="Times New Roman" w:hAnsi="Times New Roman"/>
          <w:b/>
          <w:sz w:val="24"/>
          <w:szCs w:val="24"/>
        </w:rPr>
        <w:tab/>
      </w:r>
      <w:r w:rsidRPr="006E266A">
        <w:rPr>
          <w:rFonts w:ascii="Times New Roman" w:hAnsi="Times New Roman"/>
          <w:b/>
          <w:sz w:val="24"/>
          <w:szCs w:val="24"/>
        </w:rPr>
        <w:tab/>
        <w:t>12.550 zł</w:t>
      </w:r>
    </w:p>
    <w:p w:rsidR="000D395F" w:rsidRPr="006E266A" w:rsidRDefault="000D395F" w:rsidP="008F169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6E266A">
        <w:rPr>
          <w:rFonts w:ascii="Times New Roman" w:hAnsi="Times New Roman"/>
          <w:i/>
          <w:sz w:val="24"/>
          <w:szCs w:val="24"/>
        </w:rPr>
        <w:t xml:space="preserve">Rozdział 80101 – Szkoły podstawowe </w:t>
      </w:r>
      <w:r w:rsidRPr="006E266A">
        <w:rPr>
          <w:rFonts w:ascii="Times New Roman" w:hAnsi="Times New Roman"/>
          <w:i/>
          <w:sz w:val="24"/>
          <w:szCs w:val="24"/>
        </w:rPr>
        <w:tab/>
      </w:r>
      <w:r w:rsidRPr="006E266A">
        <w:rPr>
          <w:rFonts w:ascii="Times New Roman" w:hAnsi="Times New Roman"/>
          <w:i/>
          <w:sz w:val="24"/>
          <w:szCs w:val="24"/>
        </w:rPr>
        <w:tab/>
      </w:r>
      <w:r w:rsidRPr="006E266A">
        <w:rPr>
          <w:rFonts w:ascii="Times New Roman" w:hAnsi="Times New Roman"/>
          <w:i/>
          <w:sz w:val="24"/>
          <w:szCs w:val="24"/>
        </w:rPr>
        <w:tab/>
      </w:r>
      <w:r w:rsidRPr="006E266A">
        <w:rPr>
          <w:rFonts w:ascii="Times New Roman" w:hAnsi="Times New Roman"/>
          <w:i/>
          <w:sz w:val="24"/>
          <w:szCs w:val="24"/>
        </w:rPr>
        <w:tab/>
      </w:r>
      <w:r w:rsidRPr="006E266A">
        <w:rPr>
          <w:rFonts w:ascii="Times New Roman" w:hAnsi="Times New Roman"/>
          <w:i/>
          <w:sz w:val="24"/>
          <w:szCs w:val="24"/>
        </w:rPr>
        <w:tab/>
      </w:r>
      <w:r w:rsidRPr="006E266A">
        <w:rPr>
          <w:rFonts w:ascii="Times New Roman" w:hAnsi="Times New Roman"/>
          <w:i/>
          <w:sz w:val="24"/>
          <w:szCs w:val="24"/>
        </w:rPr>
        <w:tab/>
        <w:t>12.550 zł</w:t>
      </w:r>
    </w:p>
    <w:p w:rsidR="000D395F" w:rsidRPr="006E266A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E266A">
        <w:rPr>
          <w:rFonts w:ascii="Times New Roman" w:hAnsi="Times New Roman"/>
          <w:sz w:val="24"/>
          <w:szCs w:val="24"/>
        </w:rPr>
        <w:t xml:space="preserve">Paragraf 6060 - Wydatki na zakupy inwestycyjne jednostek budżetowych </w:t>
      </w:r>
      <w:r w:rsidRPr="006E266A">
        <w:rPr>
          <w:rFonts w:ascii="Times New Roman" w:hAnsi="Times New Roman"/>
          <w:sz w:val="24"/>
          <w:szCs w:val="24"/>
        </w:rPr>
        <w:tab/>
        <w:t>12.550 zł</w:t>
      </w:r>
    </w:p>
    <w:p w:rsidR="000D395F" w:rsidRPr="008F169F" w:rsidRDefault="000D395F" w:rsidP="008F169F">
      <w:pPr>
        <w:spacing w:after="0" w:line="240" w:lineRule="auto"/>
        <w:rPr>
          <w:rFonts w:ascii="Times New Roman" w:hAnsi="Times New Roman"/>
          <w:color w:val="4F81BD"/>
          <w:sz w:val="16"/>
          <w:szCs w:val="16"/>
        </w:rPr>
      </w:pPr>
    </w:p>
    <w:p w:rsidR="000D395F" w:rsidRPr="00853E83" w:rsidRDefault="000D395F" w:rsidP="008F169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53E83">
        <w:rPr>
          <w:rFonts w:ascii="Times New Roman" w:hAnsi="Times New Roman"/>
          <w:b/>
          <w:sz w:val="24"/>
          <w:szCs w:val="24"/>
        </w:rPr>
        <w:t xml:space="preserve">Dział 851 – Ochrona zdrowia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853E83">
        <w:rPr>
          <w:rFonts w:ascii="Times New Roman" w:hAnsi="Times New Roman"/>
          <w:b/>
          <w:sz w:val="24"/>
          <w:szCs w:val="24"/>
        </w:rPr>
        <w:t>73 zł</w:t>
      </w:r>
    </w:p>
    <w:p w:rsidR="000D395F" w:rsidRPr="00853E83" w:rsidRDefault="000D395F" w:rsidP="008F169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853E83">
        <w:rPr>
          <w:rFonts w:ascii="Times New Roman" w:hAnsi="Times New Roman"/>
          <w:i/>
          <w:sz w:val="24"/>
          <w:szCs w:val="24"/>
        </w:rPr>
        <w:t xml:space="preserve">Rozdział 85154 – Przeciwdziałanie alkoholizmowi </w:t>
      </w:r>
      <w:r w:rsidRPr="00853E83">
        <w:rPr>
          <w:rFonts w:ascii="Times New Roman" w:hAnsi="Times New Roman"/>
          <w:i/>
          <w:sz w:val="24"/>
          <w:szCs w:val="24"/>
        </w:rPr>
        <w:tab/>
      </w:r>
      <w:r w:rsidRPr="00853E83">
        <w:rPr>
          <w:rFonts w:ascii="Times New Roman" w:hAnsi="Times New Roman"/>
          <w:i/>
          <w:sz w:val="24"/>
          <w:szCs w:val="24"/>
        </w:rPr>
        <w:tab/>
      </w:r>
      <w:r w:rsidRPr="00853E83">
        <w:rPr>
          <w:rFonts w:ascii="Times New Roman" w:hAnsi="Times New Roman"/>
          <w:i/>
          <w:sz w:val="24"/>
          <w:szCs w:val="24"/>
        </w:rPr>
        <w:tab/>
      </w:r>
      <w:r w:rsidRPr="00853E83">
        <w:rPr>
          <w:rFonts w:ascii="Times New Roman" w:hAnsi="Times New Roman"/>
          <w:i/>
          <w:sz w:val="24"/>
          <w:szCs w:val="24"/>
        </w:rPr>
        <w:tab/>
      </w:r>
      <w:r w:rsidRPr="00853E83">
        <w:rPr>
          <w:rFonts w:ascii="Times New Roman" w:hAnsi="Times New Roman"/>
          <w:i/>
          <w:sz w:val="24"/>
          <w:szCs w:val="24"/>
        </w:rPr>
        <w:tab/>
        <w:t>73 zł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56849">
        <w:rPr>
          <w:rFonts w:ascii="Times New Roman" w:hAnsi="Times New Roman"/>
          <w:sz w:val="24"/>
          <w:szCs w:val="24"/>
        </w:rPr>
        <w:t>Paragraf</w:t>
      </w:r>
      <w:r>
        <w:rPr>
          <w:rFonts w:ascii="Times New Roman" w:hAnsi="Times New Roman"/>
          <w:sz w:val="24"/>
          <w:szCs w:val="24"/>
        </w:rPr>
        <w:t xml:space="preserve"> 4210 – Zakup materiałów i wyposażenia</w:t>
      </w:r>
      <w:r w:rsidRPr="0055684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73 zł</w:t>
      </w:r>
    </w:p>
    <w:p w:rsidR="000D395F" w:rsidRPr="008F169F" w:rsidRDefault="000D395F" w:rsidP="008F169F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0D395F" w:rsidRPr="00FA759D" w:rsidRDefault="000D395F" w:rsidP="008F169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A759D">
        <w:rPr>
          <w:rFonts w:ascii="Times New Roman" w:hAnsi="Times New Roman"/>
          <w:b/>
          <w:sz w:val="24"/>
          <w:szCs w:val="24"/>
        </w:rPr>
        <w:t xml:space="preserve">Dział 852 – Pomoc społeczna </w:t>
      </w:r>
      <w:r w:rsidRPr="00FA759D">
        <w:rPr>
          <w:rFonts w:ascii="Times New Roman" w:hAnsi="Times New Roman"/>
          <w:b/>
          <w:sz w:val="24"/>
          <w:szCs w:val="24"/>
        </w:rPr>
        <w:tab/>
      </w:r>
      <w:r w:rsidRPr="00FA759D">
        <w:rPr>
          <w:rFonts w:ascii="Times New Roman" w:hAnsi="Times New Roman"/>
          <w:b/>
          <w:sz w:val="24"/>
          <w:szCs w:val="24"/>
        </w:rPr>
        <w:tab/>
      </w:r>
      <w:r w:rsidRPr="00FA759D">
        <w:rPr>
          <w:rFonts w:ascii="Times New Roman" w:hAnsi="Times New Roman"/>
          <w:b/>
          <w:sz w:val="24"/>
          <w:szCs w:val="24"/>
        </w:rPr>
        <w:tab/>
      </w:r>
      <w:r w:rsidRPr="00FA759D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9.146 </w:t>
      </w:r>
      <w:r w:rsidRPr="00FA759D">
        <w:rPr>
          <w:rFonts w:ascii="Times New Roman" w:hAnsi="Times New Roman"/>
          <w:b/>
          <w:sz w:val="24"/>
          <w:szCs w:val="24"/>
        </w:rPr>
        <w:t>zł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85212 – Świadczenia rodzinne, zaliczka alimentacyjna oraz składki 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  <w:t xml:space="preserve">na ubezpieczenia emerytalne i rentowe z ubezpieczenia społecznego </w:t>
      </w:r>
      <w:r>
        <w:rPr>
          <w:rFonts w:ascii="Times New Roman" w:hAnsi="Times New Roman"/>
          <w:i/>
          <w:sz w:val="24"/>
          <w:szCs w:val="24"/>
        </w:rPr>
        <w:tab/>
        <w:t>9.146 zł</w:t>
      </w:r>
    </w:p>
    <w:p w:rsidR="000D395F" w:rsidRPr="00C076F2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Paragraf 4010 – Wynagrodzenia osobowe pracowników</w:t>
      </w:r>
      <w:r w:rsidRPr="00C076F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4.500 </w:t>
      </w:r>
      <w:r w:rsidRPr="00C076F2">
        <w:rPr>
          <w:rFonts w:ascii="Times New Roman" w:hAnsi="Times New Roman"/>
          <w:sz w:val="24"/>
          <w:szCs w:val="24"/>
        </w:rPr>
        <w:t>zł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4210 – Zakup materiałów i wyposażenia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500 zł</w:t>
      </w:r>
    </w:p>
    <w:p w:rsidR="000D395F" w:rsidRPr="006E266A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E266A">
        <w:rPr>
          <w:rFonts w:ascii="Times New Roman" w:hAnsi="Times New Roman"/>
          <w:sz w:val="24"/>
          <w:szCs w:val="24"/>
        </w:rPr>
        <w:t xml:space="preserve">Paragraf 4300 – Zakup usług pozostałych </w:t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  <w:t>3.600 zł</w:t>
      </w:r>
    </w:p>
    <w:p w:rsidR="000D395F" w:rsidRPr="006E266A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E266A">
        <w:rPr>
          <w:rFonts w:ascii="Times New Roman" w:hAnsi="Times New Roman"/>
          <w:sz w:val="24"/>
          <w:szCs w:val="24"/>
        </w:rPr>
        <w:t xml:space="preserve">Paragraf 4740 – Zakup materiałów papierniczych do sprzętu drukarskiego </w:t>
      </w:r>
    </w:p>
    <w:p w:rsidR="000D395F" w:rsidRPr="006E266A" w:rsidRDefault="000D395F" w:rsidP="008F169F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6E266A">
        <w:rPr>
          <w:rFonts w:ascii="Times New Roman" w:hAnsi="Times New Roman"/>
          <w:sz w:val="24"/>
          <w:szCs w:val="24"/>
        </w:rPr>
        <w:t xml:space="preserve">i urządzeń kserograficznych </w:t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  <w:t>546 zł</w:t>
      </w:r>
    </w:p>
    <w:p w:rsidR="000D395F" w:rsidRPr="008F169F" w:rsidRDefault="000D395F" w:rsidP="008F169F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0D395F" w:rsidRPr="006E266A" w:rsidRDefault="000D395F" w:rsidP="008F169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E266A">
        <w:rPr>
          <w:rFonts w:ascii="Times New Roman" w:hAnsi="Times New Roman"/>
          <w:b/>
          <w:sz w:val="24"/>
          <w:szCs w:val="24"/>
        </w:rPr>
        <w:t xml:space="preserve">Dział 900 – Gospodarka komunalna i ochrona środowiska </w:t>
      </w:r>
      <w:r w:rsidRPr="006E266A">
        <w:rPr>
          <w:rFonts w:ascii="Times New Roman" w:hAnsi="Times New Roman"/>
          <w:b/>
          <w:sz w:val="24"/>
          <w:szCs w:val="24"/>
        </w:rPr>
        <w:tab/>
      </w:r>
      <w:r w:rsidRPr="006E266A">
        <w:rPr>
          <w:rFonts w:ascii="Times New Roman" w:hAnsi="Times New Roman"/>
          <w:b/>
          <w:sz w:val="24"/>
          <w:szCs w:val="24"/>
        </w:rPr>
        <w:tab/>
      </w:r>
      <w:r w:rsidRPr="006E266A">
        <w:rPr>
          <w:rFonts w:ascii="Times New Roman" w:hAnsi="Times New Roman"/>
          <w:b/>
          <w:sz w:val="24"/>
          <w:szCs w:val="24"/>
        </w:rPr>
        <w:tab/>
        <w:t>70.000 zł</w:t>
      </w:r>
    </w:p>
    <w:p w:rsidR="000D395F" w:rsidRPr="006E266A" w:rsidRDefault="000D395F" w:rsidP="008F169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6E266A">
        <w:rPr>
          <w:rFonts w:ascii="Times New Roman" w:hAnsi="Times New Roman"/>
          <w:i/>
          <w:sz w:val="24"/>
          <w:szCs w:val="24"/>
        </w:rPr>
        <w:t xml:space="preserve">Rozdział 90015 – Oświetlenie ulic, placów i dróg </w:t>
      </w:r>
      <w:r w:rsidRPr="006E266A">
        <w:rPr>
          <w:rFonts w:ascii="Times New Roman" w:hAnsi="Times New Roman"/>
          <w:i/>
          <w:sz w:val="24"/>
          <w:szCs w:val="24"/>
        </w:rPr>
        <w:tab/>
      </w:r>
      <w:r w:rsidRPr="006E266A">
        <w:rPr>
          <w:rFonts w:ascii="Times New Roman" w:hAnsi="Times New Roman"/>
          <w:i/>
          <w:sz w:val="24"/>
          <w:szCs w:val="24"/>
        </w:rPr>
        <w:tab/>
      </w:r>
      <w:r w:rsidRPr="006E266A">
        <w:rPr>
          <w:rFonts w:ascii="Times New Roman" w:hAnsi="Times New Roman"/>
          <w:i/>
          <w:sz w:val="24"/>
          <w:szCs w:val="24"/>
        </w:rPr>
        <w:tab/>
      </w:r>
      <w:r w:rsidRPr="006E266A">
        <w:rPr>
          <w:rFonts w:ascii="Times New Roman" w:hAnsi="Times New Roman"/>
          <w:i/>
          <w:sz w:val="24"/>
          <w:szCs w:val="24"/>
        </w:rPr>
        <w:tab/>
      </w:r>
      <w:r w:rsidRPr="006E266A">
        <w:rPr>
          <w:rFonts w:ascii="Times New Roman" w:hAnsi="Times New Roman"/>
          <w:i/>
          <w:sz w:val="24"/>
          <w:szCs w:val="24"/>
        </w:rPr>
        <w:tab/>
        <w:t>70.000 zł</w:t>
      </w:r>
    </w:p>
    <w:p w:rsidR="000D395F" w:rsidRPr="006E266A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E266A">
        <w:rPr>
          <w:rFonts w:ascii="Times New Roman" w:hAnsi="Times New Roman"/>
          <w:sz w:val="24"/>
          <w:szCs w:val="24"/>
        </w:rPr>
        <w:t xml:space="preserve">Paragraf 4260 – Zakup energii </w:t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  <w:t>50.000 zł</w:t>
      </w:r>
    </w:p>
    <w:p w:rsidR="000D395F" w:rsidRPr="006E266A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E266A">
        <w:rPr>
          <w:rFonts w:ascii="Times New Roman" w:hAnsi="Times New Roman"/>
          <w:sz w:val="24"/>
          <w:szCs w:val="24"/>
        </w:rPr>
        <w:t xml:space="preserve">Paragraf 4300 – Zakup usług pozostałych </w:t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  <w:t>20.000 zł</w:t>
      </w:r>
    </w:p>
    <w:p w:rsidR="000D395F" w:rsidRPr="008F169F" w:rsidRDefault="000D395F" w:rsidP="008F169F">
      <w:pPr>
        <w:spacing w:after="0" w:line="240" w:lineRule="auto"/>
        <w:rPr>
          <w:rFonts w:ascii="Times New Roman" w:hAnsi="Times New Roman"/>
          <w:color w:val="4F81BD"/>
          <w:sz w:val="16"/>
          <w:szCs w:val="16"/>
        </w:rPr>
      </w:pPr>
    </w:p>
    <w:p w:rsidR="000D395F" w:rsidRPr="00853E83" w:rsidRDefault="000D395F" w:rsidP="008F169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53E83">
        <w:rPr>
          <w:rFonts w:ascii="Times New Roman" w:hAnsi="Times New Roman"/>
          <w:b/>
          <w:sz w:val="24"/>
          <w:szCs w:val="24"/>
        </w:rPr>
        <w:t xml:space="preserve">Dział 921 – Kultura i ochrona dziedzictwa narodowego </w:t>
      </w:r>
      <w:r w:rsidRPr="00853E83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</w:t>
      </w:r>
      <w:r w:rsidRPr="00853E83">
        <w:rPr>
          <w:rFonts w:ascii="Times New Roman" w:hAnsi="Times New Roman"/>
          <w:b/>
          <w:sz w:val="24"/>
          <w:szCs w:val="24"/>
        </w:rPr>
        <w:t>2.500  zł</w:t>
      </w:r>
    </w:p>
    <w:p w:rsidR="000D395F" w:rsidRPr="00853E83" w:rsidRDefault="000D395F" w:rsidP="008F169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853E83">
        <w:rPr>
          <w:rFonts w:ascii="Times New Roman" w:hAnsi="Times New Roman"/>
          <w:i/>
          <w:sz w:val="24"/>
          <w:szCs w:val="24"/>
        </w:rPr>
        <w:t xml:space="preserve">Rozdział 92105 – Pozostałe zadania w zakresie kultury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 w:rsidRPr="00853E83">
        <w:rPr>
          <w:rFonts w:ascii="Times New Roman" w:hAnsi="Times New Roman"/>
          <w:i/>
          <w:sz w:val="24"/>
          <w:szCs w:val="24"/>
        </w:rPr>
        <w:t>2.500 zł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E6DF0">
        <w:rPr>
          <w:rFonts w:ascii="Times New Roman" w:hAnsi="Times New Roman"/>
          <w:sz w:val="24"/>
          <w:szCs w:val="24"/>
        </w:rPr>
        <w:t xml:space="preserve">Paragraf 4300 – Zakup usług pozostałych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2.500</w:t>
      </w:r>
      <w:r w:rsidRPr="00AE6DF0">
        <w:rPr>
          <w:rFonts w:ascii="Times New Roman" w:hAnsi="Times New Roman"/>
          <w:sz w:val="24"/>
          <w:szCs w:val="24"/>
        </w:rPr>
        <w:t xml:space="preserve"> zł</w:t>
      </w:r>
    </w:p>
    <w:p w:rsidR="000D395F" w:rsidRPr="008F169F" w:rsidRDefault="000D395F" w:rsidP="008F169F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0D395F" w:rsidRPr="006E266A" w:rsidRDefault="000D395F" w:rsidP="008F169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6E266A">
        <w:rPr>
          <w:rFonts w:ascii="Times New Roman" w:hAnsi="Times New Roman"/>
          <w:i/>
          <w:sz w:val="24"/>
          <w:szCs w:val="24"/>
        </w:rPr>
        <w:t xml:space="preserve">Rozdział 92116 – Biblioteki </w:t>
      </w:r>
      <w:r w:rsidRPr="006E266A">
        <w:rPr>
          <w:rFonts w:ascii="Times New Roman" w:hAnsi="Times New Roman"/>
          <w:i/>
          <w:sz w:val="24"/>
          <w:szCs w:val="24"/>
        </w:rPr>
        <w:tab/>
      </w:r>
      <w:r w:rsidRPr="006E266A">
        <w:rPr>
          <w:rFonts w:ascii="Times New Roman" w:hAnsi="Times New Roman"/>
          <w:i/>
          <w:sz w:val="24"/>
          <w:szCs w:val="24"/>
        </w:rPr>
        <w:tab/>
      </w:r>
      <w:r w:rsidRPr="006E266A">
        <w:rPr>
          <w:rFonts w:ascii="Times New Roman" w:hAnsi="Times New Roman"/>
          <w:i/>
          <w:sz w:val="24"/>
          <w:szCs w:val="24"/>
        </w:rPr>
        <w:tab/>
      </w:r>
      <w:r w:rsidRPr="006E266A">
        <w:rPr>
          <w:rFonts w:ascii="Times New Roman" w:hAnsi="Times New Roman"/>
          <w:i/>
          <w:sz w:val="24"/>
          <w:szCs w:val="24"/>
        </w:rPr>
        <w:tab/>
      </w:r>
      <w:r w:rsidRPr="006E266A">
        <w:rPr>
          <w:rFonts w:ascii="Times New Roman" w:hAnsi="Times New Roman"/>
          <w:i/>
          <w:sz w:val="24"/>
          <w:szCs w:val="24"/>
        </w:rPr>
        <w:tab/>
      </w:r>
      <w:r w:rsidRPr="006E266A">
        <w:rPr>
          <w:rFonts w:ascii="Times New Roman" w:hAnsi="Times New Roman"/>
          <w:i/>
          <w:sz w:val="24"/>
          <w:szCs w:val="24"/>
        </w:rPr>
        <w:tab/>
      </w:r>
      <w:r w:rsidRPr="006E266A">
        <w:rPr>
          <w:rFonts w:ascii="Times New Roman" w:hAnsi="Times New Roman"/>
          <w:i/>
          <w:sz w:val="24"/>
          <w:szCs w:val="24"/>
        </w:rPr>
        <w:tab/>
      </w:r>
      <w:r w:rsidRPr="006E266A">
        <w:rPr>
          <w:rFonts w:ascii="Times New Roman" w:hAnsi="Times New Roman"/>
          <w:i/>
          <w:sz w:val="24"/>
          <w:szCs w:val="24"/>
        </w:rPr>
        <w:tab/>
        <w:t>30.000 zł</w:t>
      </w:r>
    </w:p>
    <w:p w:rsidR="000D395F" w:rsidRPr="006E266A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E266A">
        <w:rPr>
          <w:rFonts w:ascii="Times New Roman" w:hAnsi="Times New Roman"/>
          <w:sz w:val="24"/>
          <w:szCs w:val="24"/>
        </w:rPr>
        <w:t xml:space="preserve">Paragraf 2480 - Dotacja podmiotowa z budżetu dla samorządowej </w:t>
      </w:r>
    </w:p>
    <w:p w:rsidR="000D395F" w:rsidRPr="006E266A" w:rsidRDefault="000D395F" w:rsidP="008F169F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6E266A">
        <w:rPr>
          <w:rFonts w:ascii="Times New Roman" w:hAnsi="Times New Roman"/>
          <w:sz w:val="24"/>
          <w:szCs w:val="24"/>
        </w:rPr>
        <w:t xml:space="preserve">instytucji kultury </w:t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  <w:t>30.000 zł</w:t>
      </w:r>
    </w:p>
    <w:p w:rsidR="000D395F" w:rsidRPr="008F169F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D395F" w:rsidRDefault="000D395F" w:rsidP="008F169F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§ 4</w:t>
      </w:r>
    </w:p>
    <w:p w:rsidR="000D395F" w:rsidRDefault="000D395F" w:rsidP="008F169F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0D395F" w:rsidRDefault="000D395F" w:rsidP="008F169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Zmniejszyć</w:t>
      </w:r>
      <w:r w:rsidRPr="00970110">
        <w:rPr>
          <w:rFonts w:ascii="Times New Roman" w:hAnsi="Times New Roman"/>
          <w:b/>
          <w:sz w:val="24"/>
          <w:szCs w:val="24"/>
          <w:u w:val="single"/>
        </w:rPr>
        <w:t xml:space="preserve"> wydatki w budżecie gm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iny na 2009r. o kwotę </w:t>
      </w:r>
      <w:r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  <w:t xml:space="preserve">193.150 </w:t>
      </w:r>
      <w:r w:rsidRPr="00970110">
        <w:rPr>
          <w:rFonts w:ascii="Times New Roman" w:hAnsi="Times New Roman"/>
          <w:b/>
          <w:sz w:val="24"/>
          <w:szCs w:val="24"/>
          <w:u w:val="single"/>
        </w:rPr>
        <w:t>zł</w:t>
      </w:r>
    </w:p>
    <w:p w:rsidR="000D395F" w:rsidRPr="006E266A" w:rsidRDefault="000D395F" w:rsidP="008F169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E266A">
        <w:rPr>
          <w:rFonts w:ascii="Times New Roman" w:hAnsi="Times New Roman"/>
          <w:b/>
          <w:sz w:val="24"/>
          <w:szCs w:val="24"/>
        </w:rPr>
        <w:t xml:space="preserve">Dział 710 – Działalność usługowa </w:t>
      </w:r>
      <w:r w:rsidRPr="006E266A">
        <w:rPr>
          <w:rFonts w:ascii="Times New Roman" w:hAnsi="Times New Roman"/>
          <w:b/>
          <w:sz w:val="24"/>
          <w:szCs w:val="24"/>
        </w:rPr>
        <w:tab/>
      </w:r>
      <w:r w:rsidRPr="006E266A">
        <w:rPr>
          <w:rFonts w:ascii="Times New Roman" w:hAnsi="Times New Roman"/>
          <w:b/>
          <w:sz w:val="24"/>
          <w:szCs w:val="24"/>
        </w:rPr>
        <w:tab/>
      </w:r>
      <w:r w:rsidRPr="006E266A">
        <w:rPr>
          <w:rFonts w:ascii="Times New Roman" w:hAnsi="Times New Roman"/>
          <w:b/>
          <w:sz w:val="24"/>
          <w:szCs w:val="24"/>
        </w:rPr>
        <w:tab/>
      </w:r>
      <w:r w:rsidRPr="006E266A">
        <w:rPr>
          <w:rFonts w:ascii="Times New Roman" w:hAnsi="Times New Roman"/>
          <w:b/>
          <w:sz w:val="24"/>
          <w:szCs w:val="24"/>
        </w:rPr>
        <w:tab/>
      </w:r>
      <w:r w:rsidRPr="006E266A">
        <w:rPr>
          <w:rFonts w:ascii="Times New Roman" w:hAnsi="Times New Roman"/>
          <w:b/>
          <w:sz w:val="24"/>
          <w:szCs w:val="24"/>
        </w:rPr>
        <w:tab/>
      </w:r>
      <w:r w:rsidRPr="006E266A">
        <w:rPr>
          <w:rFonts w:ascii="Times New Roman" w:hAnsi="Times New Roman"/>
          <w:b/>
          <w:sz w:val="24"/>
          <w:szCs w:val="24"/>
        </w:rPr>
        <w:tab/>
      </w:r>
      <w:r w:rsidRPr="006E266A">
        <w:rPr>
          <w:rFonts w:ascii="Times New Roman" w:hAnsi="Times New Roman"/>
          <w:b/>
          <w:sz w:val="24"/>
          <w:szCs w:val="24"/>
        </w:rPr>
        <w:tab/>
        <w:t>10.000 zł</w:t>
      </w:r>
    </w:p>
    <w:p w:rsidR="000D395F" w:rsidRPr="006E266A" w:rsidRDefault="000D395F" w:rsidP="008F169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6E266A">
        <w:rPr>
          <w:rFonts w:ascii="Times New Roman" w:hAnsi="Times New Roman"/>
          <w:i/>
          <w:sz w:val="24"/>
          <w:szCs w:val="24"/>
        </w:rPr>
        <w:t xml:space="preserve">Rozdział 71004 – Plany zagospodarowania przestrzennego </w:t>
      </w:r>
      <w:r w:rsidRPr="006E266A">
        <w:rPr>
          <w:rFonts w:ascii="Times New Roman" w:hAnsi="Times New Roman"/>
          <w:i/>
          <w:sz w:val="24"/>
          <w:szCs w:val="24"/>
        </w:rPr>
        <w:tab/>
      </w:r>
      <w:r w:rsidRPr="006E266A">
        <w:rPr>
          <w:rFonts w:ascii="Times New Roman" w:hAnsi="Times New Roman"/>
          <w:i/>
          <w:sz w:val="24"/>
          <w:szCs w:val="24"/>
        </w:rPr>
        <w:tab/>
      </w:r>
      <w:r w:rsidRPr="006E266A">
        <w:rPr>
          <w:rFonts w:ascii="Times New Roman" w:hAnsi="Times New Roman"/>
          <w:i/>
          <w:sz w:val="24"/>
          <w:szCs w:val="24"/>
        </w:rPr>
        <w:tab/>
        <w:t>10.000 zł</w:t>
      </w:r>
    </w:p>
    <w:p w:rsidR="000D395F" w:rsidRPr="006E266A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E266A">
        <w:rPr>
          <w:rFonts w:ascii="Times New Roman" w:hAnsi="Times New Roman"/>
          <w:sz w:val="24"/>
          <w:szCs w:val="24"/>
        </w:rPr>
        <w:t xml:space="preserve">Paragraf 4300 – Zakup usług pozostałych </w:t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  <w:t>10.000 zł</w:t>
      </w:r>
    </w:p>
    <w:p w:rsidR="000D395F" w:rsidRDefault="000D395F" w:rsidP="008F169F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0D395F" w:rsidRPr="008F169F" w:rsidRDefault="000D395F" w:rsidP="008F169F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0D395F" w:rsidRPr="006E266A" w:rsidRDefault="000D395F" w:rsidP="008F169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E266A">
        <w:rPr>
          <w:rFonts w:ascii="Times New Roman" w:hAnsi="Times New Roman"/>
          <w:b/>
          <w:sz w:val="24"/>
          <w:szCs w:val="24"/>
        </w:rPr>
        <w:t>Dział 801 – Oświata i wych</w:t>
      </w:r>
      <w:r>
        <w:rPr>
          <w:rFonts w:ascii="Times New Roman" w:hAnsi="Times New Roman"/>
          <w:b/>
          <w:sz w:val="24"/>
          <w:szCs w:val="24"/>
        </w:rPr>
        <w:t xml:space="preserve">owanie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153.150</w:t>
      </w:r>
      <w:r w:rsidRPr="006E266A">
        <w:rPr>
          <w:rFonts w:ascii="Times New Roman" w:hAnsi="Times New Roman"/>
          <w:b/>
          <w:sz w:val="24"/>
          <w:szCs w:val="24"/>
        </w:rPr>
        <w:t xml:space="preserve"> zł</w:t>
      </w:r>
    </w:p>
    <w:p w:rsidR="000D395F" w:rsidRPr="006E266A" w:rsidRDefault="000D395F" w:rsidP="008F169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6E266A">
        <w:rPr>
          <w:rFonts w:ascii="Times New Roman" w:hAnsi="Times New Roman"/>
          <w:i/>
          <w:sz w:val="24"/>
          <w:szCs w:val="24"/>
        </w:rPr>
        <w:t xml:space="preserve">Rozdział 80101 – Szkoły podstawowe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153.15</w:t>
      </w:r>
      <w:r w:rsidRPr="006E266A">
        <w:rPr>
          <w:rFonts w:ascii="Times New Roman" w:hAnsi="Times New Roman"/>
          <w:i/>
          <w:sz w:val="24"/>
          <w:szCs w:val="24"/>
        </w:rPr>
        <w:t>0 zł</w:t>
      </w:r>
    </w:p>
    <w:p w:rsidR="000D395F" w:rsidRPr="006E266A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E266A">
        <w:rPr>
          <w:rFonts w:ascii="Times New Roman" w:hAnsi="Times New Roman"/>
          <w:sz w:val="24"/>
          <w:szCs w:val="24"/>
        </w:rPr>
        <w:t xml:space="preserve">Paragraf 4270 – Zakup usług remontowych </w:t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  <w:t>103.550 zł</w:t>
      </w:r>
    </w:p>
    <w:p w:rsidR="000D395F" w:rsidRPr="006E266A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E266A">
        <w:rPr>
          <w:rFonts w:ascii="Times New Roman" w:hAnsi="Times New Roman"/>
          <w:sz w:val="24"/>
          <w:szCs w:val="24"/>
        </w:rPr>
        <w:t>Paragraf 6050 – Wydatki inwestyc</w:t>
      </w:r>
      <w:r>
        <w:rPr>
          <w:rFonts w:ascii="Times New Roman" w:hAnsi="Times New Roman"/>
          <w:sz w:val="24"/>
          <w:szCs w:val="24"/>
        </w:rPr>
        <w:t xml:space="preserve">yjne jednostek budżetowych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49.6</w:t>
      </w:r>
      <w:r w:rsidRPr="006E266A">
        <w:rPr>
          <w:rFonts w:ascii="Times New Roman" w:hAnsi="Times New Roman"/>
          <w:sz w:val="24"/>
          <w:szCs w:val="24"/>
        </w:rPr>
        <w:t>00 zł</w:t>
      </w:r>
    </w:p>
    <w:p w:rsidR="000D395F" w:rsidRPr="008F169F" w:rsidRDefault="000D395F" w:rsidP="008F169F">
      <w:pPr>
        <w:spacing w:after="0" w:line="240" w:lineRule="auto"/>
        <w:rPr>
          <w:rFonts w:ascii="Times New Roman" w:hAnsi="Times New Roman"/>
          <w:i/>
          <w:sz w:val="16"/>
          <w:szCs w:val="16"/>
        </w:rPr>
      </w:pPr>
    </w:p>
    <w:p w:rsidR="000D395F" w:rsidRPr="006E266A" w:rsidRDefault="000D395F" w:rsidP="008F169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E266A">
        <w:rPr>
          <w:rFonts w:ascii="Times New Roman" w:hAnsi="Times New Roman"/>
          <w:b/>
          <w:sz w:val="24"/>
          <w:szCs w:val="24"/>
        </w:rPr>
        <w:t xml:space="preserve">Dział 921 – Kultura i ochrona dziedzictwa narodowego </w:t>
      </w:r>
      <w:r w:rsidRPr="006E266A">
        <w:rPr>
          <w:rFonts w:ascii="Times New Roman" w:hAnsi="Times New Roman"/>
          <w:b/>
          <w:sz w:val="24"/>
          <w:szCs w:val="24"/>
        </w:rPr>
        <w:tab/>
      </w:r>
      <w:r w:rsidRPr="006E266A">
        <w:rPr>
          <w:rFonts w:ascii="Times New Roman" w:hAnsi="Times New Roman"/>
          <w:b/>
          <w:sz w:val="24"/>
          <w:szCs w:val="24"/>
        </w:rPr>
        <w:tab/>
      </w:r>
      <w:r w:rsidRPr="006E266A">
        <w:rPr>
          <w:rFonts w:ascii="Times New Roman" w:hAnsi="Times New Roman"/>
          <w:b/>
          <w:sz w:val="24"/>
          <w:szCs w:val="24"/>
        </w:rPr>
        <w:tab/>
        <w:t>30.000  zł</w:t>
      </w:r>
    </w:p>
    <w:p w:rsidR="000D395F" w:rsidRPr="006E266A" w:rsidRDefault="000D395F" w:rsidP="008F169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6E266A">
        <w:rPr>
          <w:rFonts w:ascii="Times New Roman" w:hAnsi="Times New Roman"/>
          <w:i/>
          <w:sz w:val="24"/>
          <w:szCs w:val="24"/>
        </w:rPr>
        <w:t xml:space="preserve">Rozdział 92109 –Domy i ośrodki kultury, świetlice i kluby </w:t>
      </w:r>
      <w:r w:rsidRPr="006E266A">
        <w:rPr>
          <w:rFonts w:ascii="Times New Roman" w:hAnsi="Times New Roman"/>
          <w:i/>
          <w:sz w:val="24"/>
          <w:szCs w:val="24"/>
        </w:rPr>
        <w:tab/>
      </w:r>
      <w:r w:rsidRPr="006E266A">
        <w:rPr>
          <w:rFonts w:ascii="Times New Roman" w:hAnsi="Times New Roman"/>
          <w:i/>
          <w:sz w:val="24"/>
          <w:szCs w:val="24"/>
        </w:rPr>
        <w:tab/>
      </w:r>
      <w:r w:rsidRPr="006E266A">
        <w:rPr>
          <w:rFonts w:ascii="Times New Roman" w:hAnsi="Times New Roman"/>
          <w:i/>
          <w:sz w:val="24"/>
          <w:szCs w:val="24"/>
        </w:rPr>
        <w:tab/>
      </w:r>
      <w:r w:rsidRPr="006E266A">
        <w:rPr>
          <w:rFonts w:ascii="Times New Roman" w:hAnsi="Times New Roman"/>
          <w:i/>
          <w:sz w:val="24"/>
          <w:szCs w:val="24"/>
        </w:rPr>
        <w:tab/>
        <w:t>30.000 zł</w:t>
      </w:r>
    </w:p>
    <w:p w:rsidR="000D395F" w:rsidRPr="006E266A" w:rsidRDefault="000D395F" w:rsidP="008F169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E266A">
        <w:rPr>
          <w:rFonts w:ascii="Times New Roman" w:hAnsi="Times New Roman"/>
          <w:sz w:val="24"/>
          <w:szCs w:val="24"/>
        </w:rPr>
        <w:t xml:space="preserve">Paragraf 2480 - Dotacja podmiotowa z budżetu dla samorządowej </w:t>
      </w:r>
    </w:p>
    <w:p w:rsidR="000D395F" w:rsidRPr="006E266A" w:rsidRDefault="000D395F" w:rsidP="008F169F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6E266A">
        <w:rPr>
          <w:rFonts w:ascii="Times New Roman" w:hAnsi="Times New Roman"/>
          <w:sz w:val="24"/>
          <w:szCs w:val="24"/>
        </w:rPr>
        <w:t xml:space="preserve">instytucji kultury </w:t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</w:r>
      <w:r w:rsidRPr="006E266A">
        <w:rPr>
          <w:rFonts w:ascii="Times New Roman" w:hAnsi="Times New Roman"/>
          <w:sz w:val="24"/>
          <w:szCs w:val="24"/>
        </w:rPr>
        <w:tab/>
        <w:t>30.000 zł</w:t>
      </w:r>
    </w:p>
    <w:p w:rsidR="000D395F" w:rsidRPr="008F169F" w:rsidRDefault="000D395F" w:rsidP="008F169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D395F" w:rsidRPr="008F169F" w:rsidRDefault="000D395F" w:rsidP="008F169F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8F169F">
        <w:rPr>
          <w:rFonts w:ascii="Book Antiqua" w:hAnsi="Book Antiqua"/>
          <w:b/>
          <w:sz w:val="24"/>
          <w:szCs w:val="24"/>
        </w:rPr>
        <w:t>§ 5</w:t>
      </w:r>
    </w:p>
    <w:p w:rsidR="000D395F" w:rsidRPr="00C076F2" w:rsidRDefault="000D395F" w:rsidP="008F169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D395F" w:rsidRPr="008F169F" w:rsidRDefault="000D395F" w:rsidP="008F1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169F">
        <w:rPr>
          <w:rFonts w:ascii="Times New Roman" w:hAnsi="Times New Roman"/>
          <w:sz w:val="24"/>
          <w:szCs w:val="24"/>
        </w:rPr>
        <w:t xml:space="preserve">W Uchwale Nr XXX/286/08 Rady Gminy z dnia 18 grudnia 2008r. w sprawie przyjęcia budżetu Gminy Dzierżoniów na rok 2009 wprowadza się następujące zmiany: </w:t>
      </w:r>
    </w:p>
    <w:p w:rsidR="000D395F" w:rsidRPr="008F169F" w:rsidRDefault="000D395F" w:rsidP="008F169F">
      <w:pPr>
        <w:pStyle w:val="BodyTex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8F169F">
        <w:rPr>
          <w:sz w:val="24"/>
          <w:szCs w:val="24"/>
        </w:rPr>
        <w:t>załącznik nr 6 otrzymuje brzmienie określone załącznikiem nr 1 do niniejszej uchwały.</w:t>
      </w:r>
    </w:p>
    <w:p w:rsidR="000D395F" w:rsidRPr="008F169F" w:rsidRDefault="000D395F" w:rsidP="008F169F">
      <w:pPr>
        <w:pStyle w:val="BodyTex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8F169F">
        <w:rPr>
          <w:sz w:val="24"/>
          <w:szCs w:val="24"/>
        </w:rPr>
        <w:t>załącznik nr 12 otrzymuje brzmienie określone załącznikiem nr 2 do niniejszej uchwały.</w:t>
      </w:r>
    </w:p>
    <w:p w:rsidR="000D395F" w:rsidRDefault="000D395F" w:rsidP="008F169F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0D395F" w:rsidRDefault="000D395F" w:rsidP="008F169F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7E4A69">
        <w:rPr>
          <w:rFonts w:ascii="Book Antiqua" w:hAnsi="Book Antiqua"/>
          <w:b/>
          <w:sz w:val="24"/>
          <w:szCs w:val="24"/>
        </w:rPr>
        <w:t>§</w:t>
      </w:r>
      <w:r>
        <w:rPr>
          <w:rFonts w:ascii="Book Antiqua" w:hAnsi="Book Antiqua"/>
          <w:b/>
          <w:sz w:val="24"/>
          <w:szCs w:val="24"/>
        </w:rPr>
        <w:t xml:space="preserve"> 6</w:t>
      </w:r>
    </w:p>
    <w:p w:rsidR="000D395F" w:rsidRPr="008F169F" w:rsidRDefault="000D395F" w:rsidP="008F169F">
      <w:pPr>
        <w:spacing w:after="0" w:line="240" w:lineRule="auto"/>
        <w:jc w:val="center"/>
        <w:rPr>
          <w:rFonts w:ascii="Book Antiqua" w:hAnsi="Book Antiqua"/>
          <w:b/>
          <w:sz w:val="16"/>
          <w:szCs w:val="16"/>
        </w:rPr>
      </w:pPr>
    </w:p>
    <w:p w:rsidR="000D395F" w:rsidRPr="00725F33" w:rsidRDefault="000D395F" w:rsidP="008F169F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>Budżet gminy po zmianach :</w:t>
      </w:r>
    </w:p>
    <w:p w:rsidR="000D395F" w:rsidRPr="00725F33" w:rsidRDefault="000D395F" w:rsidP="008F169F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 xml:space="preserve">1. dochody </w:t>
      </w:r>
      <w:r>
        <w:rPr>
          <w:sz w:val="24"/>
          <w:szCs w:val="24"/>
        </w:rPr>
        <w:t xml:space="preserve">budżetowe 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20.754.133 </w:t>
      </w:r>
      <w:r w:rsidRPr="00725F33">
        <w:rPr>
          <w:sz w:val="24"/>
          <w:szCs w:val="24"/>
        </w:rPr>
        <w:t>zł</w:t>
      </w:r>
    </w:p>
    <w:p w:rsidR="000D395F" w:rsidRPr="00725F33" w:rsidRDefault="000D395F" w:rsidP="008F169F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 xml:space="preserve">2. </w:t>
      </w:r>
      <w:r>
        <w:rPr>
          <w:sz w:val="24"/>
          <w:szCs w:val="24"/>
        </w:rPr>
        <w:t xml:space="preserve">wydatki budżetowe 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23.745.826 </w:t>
      </w:r>
      <w:r w:rsidRPr="00725F33">
        <w:rPr>
          <w:sz w:val="24"/>
          <w:szCs w:val="24"/>
        </w:rPr>
        <w:t>zł</w:t>
      </w:r>
    </w:p>
    <w:p w:rsidR="000D395F" w:rsidRPr="00725F33" w:rsidRDefault="000D395F" w:rsidP="008F169F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>3.</w:t>
      </w:r>
      <w:r>
        <w:rPr>
          <w:sz w:val="24"/>
          <w:szCs w:val="24"/>
        </w:rPr>
        <w:t xml:space="preserve">deficyt budżetu 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- 2.991.693</w:t>
      </w:r>
      <w:r w:rsidRPr="00725F33">
        <w:rPr>
          <w:sz w:val="24"/>
          <w:szCs w:val="24"/>
        </w:rPr>
        <w:t xml:space="preserve"> zł</w:t>
      </w:r>
    </w:p>
    <w:p w:rsidR="000D395F" w:rsidRPr="00725F33" w:rsidRDefault="000D395F" w:rsidP="008F169F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 xml:space="preserve">4. Źródła finansowania  : </w:t>
      </w:r>
    </w:p>
    <w:p w:rsidR="000D395F" w:rsidRDefault="000D395F" w:rsidP="008F169F">
      <w:pPr>
        <w:pStyle w:val="BodyText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a/ przychody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4.122.208</w:t>
      </w:r>
      <w:r w:rsidRPr="00725F33">
        <w:rPr>
          <w:sz w:val="24"/>
          <w:szCs w:val="24"/>
        </w:rPr>
        <w:t xml:space="preserve"> zł</w:t>
      </w:r>
    </w:p>
    <w:p w:rsidR="000D395F" w:rsidRPr="00725F33" w:rsidRDefault="000D395F" w:rsidP="008F169F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>w tym:</w:t>
      </w:r>
      <w:r w:rsidRPr="00725F33">
        <w:rPr>
          <w:sz w:val="24"/>
          <w:szCs w:val="24"/>
        </w:rPr>
        <w:tab/>
        <w:t xml:space="preserve">   </w:t>
      </w:r>
      <w:r w:rsidRPr="00725F33">
        <w:rPr>
          <w:sz w:val="24"/>
          <w:szCs w:val="24"/>
        </w:rPr>
        <w:tab/>
      </w:r>
      <w:r w:rsidRPr="00725F33">
        <w:rPr>
          <w:sz w:val="24"/>
          <w:szCs w:val="24"/>
        </w:rPr>
        <w:tab/>
        <w:t xml:space="preserve">       </w:t>
      </w:r>
    </w:p>
    <w:p w:rsidR="000D395F" w:rsidRDefault="000D395F" w:rsidP="008F169F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 xml:space="preserve">przychody </w:t>
      </w:r>
      <w:r>
        <w:rPr>
          <w:sz w:val="24"/>
          <w:szCs w:val="24"/>
        </w:rPr>
        <w:t xml:space="preserve">z pożyczek i kredytów </w:t>
      </w:r>
      <w:r>
        <w:rPr>
          <w:sz w:val="24"/>
          <w:szCs w:val="24"/>
        </w:rPr>
        <w:tab/>
        <w:t>2.990.000</w:t>
      </w:r>
      <w:r w:rsidRPr="00725F33">
        <w:rPr>
          <w:sz w:val="24"/>
          <w:szCs w:val="24"/>
        </w:rPr>
        <w:t xml:space="preserve"> zł</w:t>
      </w:r>
    </w:p>
    <w:p w:rsidR="000D395F" w:rsidRPr="00AD0181" w:rsidRDefault="000D395F" w:rsidP="008F169F">
      <w:pPr>
        <w:pStyle w:val="BodyText"/>
        <w:spacing w:after="0" w:line="360" w:lineRule="auto"/>
        <w:rPr>
          <w:sz w:val="24"/>
          <w:szCs w:val="24"/>
        </w:rPr>
      </w:pPr>
      <w:r w:rsidRPr="00AD0181">
        <w:rPr>
          <w:sz w:val="24"/>
          <w:szCs w:val="24"/>
        </w:rPr>
        <w:t>woln</w:t>
      </w:r>
      <w:r>
        <w:rPr>
          <w:sz w:val="24"/>
          <w:szCs w:val="24"/>
        </w:rPr>
        <w:t xml:space="preserve">e środki z roku 2008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1.132.208</w:t>
      </w:r>
      <w:r w:rsidRPr="00AD0181">
        <w:rPr>
          <w:sz w:val="24"/>
          <w:szCs w:val="24"/>
        </w:rPr>
        <w:t xml:space="preserve"> zł</w:t>
      </w:r>
    </w:p>
    <w:p w:rsidR="000D395F" w:rsidRPr="00725F33" w:rsidRDefault="000D395F" w:rsidP="008F169F">
      <w:pPr>
        <w:pStyle w:val="BodyText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b/ rozchody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1.130.515</w:t>
      </w:r>
      <w:r w:rsidRPr="00725F33">
        <w:rPr>
          <w:sz w:val="24"/>
          <w:szCs w:val="24"/>
        </w:rPr>
        <w:t xml:space="preserve"> zł</w:t>
      </w:r>
    </w:p>
    <w:p w:rsidR="000D395F" w:rsidRDefault="000D395F" w:rsidP="008F169F">
      <w:pPr>
        <w:pStyle w:val="BodyText"/>
        <w:spacing w:after="0" w:line="360" w:lineRule="auto"/>
        <w:rPr>
          <w:sz w:val="24"/>
          <w:szCs w:val="24"/>
        </w:rPr>
      </w:pPr>
      <w:r w:rsidRPr="004E14E5">
        <w:rPr>
          <w:sz w:val="24"/>
          <w:szCs w:val="24"/>
        </w:rPr>
        <w:t xml:space="preserve"> spłaty ra</w:t>
      </w:r>
      <w:r>
        <w:rPr>
          <w:sz w:val="24"/>
          <w:szCs w:val="24"/>
        </w:rPr>
        <w:t xml:space="preserve">t pożyczek i kredytów </w:t>
      </w:r>
      <w:r>
        <w:rPr>
          <w:sz w:val="24"/>
          <w:szCs w:val="24"/>
        </w:rPr>
        <w:tab/>
        <w:t>1.130.515</w:t>
      </w:r>
      <w:r w:rsidRPr="004E14E5">
        <w:rPr>
          <w:sz w:val="24"/>
          <w:szCs w:val="24"/>
        </w:rPr>
        <w:t xml:space="preserve"> zł</w:t>
      </w:r>
    </w:p>
    <w:p w:rsidR="000D395F" w:rsidRDefault="000D395F" w:rsidP="008F169F">
      <w:pPr>
        <w:pStyle w:val="BodyText"/>
        <w:spacing w:after="0"/>
        <w:rPr>
          <w:sz w:val="24"/>
          <w:szCs w:val="24"/>
        </w:rPr>
      </w:pPr>
    </w:p>
    <w:p w:rsidR="000D395F" w:rsidRDefault="000D395F" w:rsidP="008F169F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7E4A69">
        <w:rPr>
          <w:rFonts w:ascii="Book Antiqua" w:hAnsi="Book Antiqua"/>
          <w:b/>
          <w:sz w:val="24"/>
          <w:szCs w:val="24"/>
        </w:rPr>
        <w:t>§</w:t>
      </w:r>
      <w:r>
        <w:rPr>
          <w:rFonts w:ascii="Book Antiqua" w:hAnsi="Book Antiqua"/>
          <w:b/>
          <w:sz w:val="24"/>
          <w:szCs w:val="24"/>
        </w:rPr>
        <w:t xml:space="preserve"> 7</w:t>
      </w:r>
    </w:p>
    <w:p w:rsidR="000D395F" w:rsidRDefault="000D395F" w:rsidP="008F169F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0D395F" w:rsidRDefault="000D395F" w:rsidP="008F1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>Wykonanie uchwały powierza się Wójtowi Gminy.</w:t>
      </w:r>
    </w:p>
    <w:p w:rsidR="000D395F" w:rsidRDefault="000D395F" w:rsidP="008F1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D395F" w:rsidRDefault="000D395F" w:rsidP="008F169F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§ 8</w:t>
      </w:r>
    </w:p>
    <w:p w:rsidR="000D395F" w:rsidRPr="002F6B2D" w:rsidRDefault="000D395F" w:rsidP="008F169F">
      <w:pPr>
        <w:spacing w:after="0" w:line="240" w:lineRule="auto"/>
        <w:jc w:val="center"/>
        <w:rPr>
          <w:rFonts w:ascii="Book Antiqua" w:hAnsi="Book Antiqua"/>
          <w:b/>
          <w:color w:val="4F81BD"/>
          <w:sz w:val="24"/>
          <w:szCs w:val="24"/>
        </w:rPr>
      </w:pPr>
    </w:p>
    <w:p w:rsidR="000D395F" w:rsidRDefault="000D395F" w:rsidP="008F1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Uchwała wchodzi w życie z dniem podjęcia. </w:t>
      </w:r>
    </w:p>
    <w:p w:rsidR="000D395F" w:rsidRDefault="000D395F" w:rsidP="008F169F">
      <w:pPr>
        <w:spacing w:after="0" w:line="240" w:lineRule="auto"/>
      </w:pPr>
    </w:p>
    <w:p w:rsidR="000D395F" w:rsidRDefault="000D395F" w:rsidP="008F169F">
      <w:pPr>
        <w:spacing w:after="0" w:line="240" w:lineRule="auto"/>
      </w:pPr>
    </w:p>
    <w:p w:rsidR="000D395F" w:rsidRDefault="000D395F" w:rsidP="008F169F">
      <w:pPr>
        <w:spacing w:after="0" w:line="240" w:lineRule="auto"/>
      </w:pPr>
    </w:p>
    <w:p w:rsidR="000D395F" w:rsidRDefault="000D395F" w:rsidP="008F169F">
      <w:pPr>
        <w:spacing w:after="0" w:line="240" w:lineRule="auto"/>
      </w:pPr>
    </w:p>
    <w:p w:rsidR="000D395F" w:rsidRDefault="000D395F" w:rsidP="008F169F">
      <w:pPr>
        <w:spacing w:after="0" w:line="240" w:lineRule="auto"/>
      </w:pPr>
    </w:p>
    <w:p w:rsidR="000D395F" w:rsidRPr="007E4A69" w:rsidRDefault="000D395F" w:rsidP="008F169F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 xml:space="preserve">Uzasadnienie do Uchwały </w:t>
      </w:r>
      <w:r w:rsidRPr="007E4A69">
        <w:rPr>
          <w:rFonts w:ascii="Book Antiqua" w:hAnsi="Book Antiqua"/>
          <w:b/>
          <w:sz w:val="28"/>
          <w:szCs w:val="28"/>
        </w:rPr>
        <w:t xml:space="preserve">Nr </w:t>
      </w:r>
      <w:r>
        <w:rPr>
          <w:rFonts w:ascii="Book Antiqua" w:hAnsi="Book Antiqua"/>
          <w:b/>
          <w:sz w:val="28"/>
          <w:szCs w:val="28"/>
        </w:rPr>
        <w:t>XLI/366/09</w:t>
      </w:r>
    </w:p>
    <w:p w:rsidR="000D395F" w:rsidRPr="007E4A69" w:rsidRDefault="000D395F" w:rsidP="008F169F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7E4A69">
        <w:rPr>
          <w:rFonts w:ascii="Book Antiqua" w:hAnsi="Book Antiqua"/>
          <w:b/>
          <w:sz w:val="28"/>
          <w:szCs w:val="28"/>
        </w:rPr>
        <w:t>Rady Gminy Dzierżoniów</w:t>
      </w:r>
    </w:p>
    <w:p w:rsidR="000D395F" w:rsidRDefault="000D395F" w:rsidP="008F169F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z dnia 24 września 2009r.</w:t>
      </w:r>
    </w:p>
    <w:p w:rsidR="000D395F" w:rsidRDefault="000D395F" w:rsidP="008F169F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</w:p>
    <w:p w:rsidR="000D395F" w:rsidRPr="007E4A69" w:rsidRDefault="000D395F" w:rsidP="008F169F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</w:p>
    <w:p w:rsidR="000D395F" w:rsidRPr="008F169F" w:rsidRDefault="000D395F" w:rsidP="008F169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F169F">
        <w:rPr>
          <w:rFonts w:ascii="Times New Roman" w:hAnsi="Times New Roman"/>
          <w:b/>
          <w:sz w:val="24"/>
          <w:szCs w:val="24"/>
          <w:u w:val="single"/>
        </w:rPr>
        <w:t>Zwiększa się dochody;</w:t>
      </w:r>
    </w:p>
    <w:p w:rsidR="000D395F" w:rsidRPr="008F169F" w:rsidRDefault="000D395F" w:rsidP="008F1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169F">
        <w:rPr>
          <w:rFonts w:ascii="Times New Roman" w:hAnsi="Times New Roman"/>
          <w:sz w:val="24"/>
          <w:szCs w:val="24"/>
        </w:rPr>
        <w:t>w dziale 020, rozdział 02001, paragraf 0750 o kwotę 340 zł - za dzierżawę z obwodów łowickich;</w:t>
      </w:r>
    </w:p>
    <w:p w:rsidR="000D395F" w:rsidRPr="008F169F" w:rsidRDefault="000D395F" w:rsidP="008F1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169F">
        <w:rPr>
          <w:rFonts w:ascii="Times New Roman" w:hAnsi="Times New Roman"/>
          <w:sz w:val="24"/>
          <w:szCs w:val="24"/>
        </w:rPr>
        <w:t>w dziale 600, rozdział 60016, paragraf 0970 o kwotę 1.100 zł – z zajęcia pasa drogowego;</w:t>
      </w:r>
    </w:p>
    <w:p w:rsidR="000D395F" w:rsidRPr="008F169F" w:rsidRDefault="000D395F" w:rsidP="008F1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169F">
        <w:rPr>
          <w:rFonts w:ascii="Times New Roman" w:hAnsi="Times New Roman"/>
          <w:sz w:val="24"/>
          <w:szCs w:val="24"/>
        </w:rPr>
        <w:t xml:space="preserve">w dziale 700, rozdział 70005, paragraf 0470 o kwotę 3.700 zł, paragraf 0920 o kwotę </w:t>
      </w:r>
      <w:r w:rsidRPr="008F169F">
        <w:rPr>
          <w:rFonts w:ascii="Times New Roman" w:hAnsi="Times New Roman"/>
          <w:sz w:val="24"/>
          <w:szCs w:val="24"/>
        </w:rPr>
        <w:br/>
        <w:t>4.000 zł, paragraf 0970 o kwotę 13.900 zł – z dochodów z mienia gminnego;</w:t>
      </w:r>
    </w:p>
    <w:p w:rsidR="000D395F" w:rsidRPr="008F169F" w:rsidRDefault="000D395F" w:rsidP="008F1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169F">
        <w:rPr>
          <w:rFonts w:ascii="Times New Roman" w:hAnsi="Times New Roman"/>
          <w:sz w:val="24"/>
          <w:szCs w:val="24"/>
        </w:rPr>
        <w:t>w dziale 750, rozdział 75095, paragraf 0570 o kwotę 380 zł – z naliczonych kar;</w:t>
      </w:r>
    </w:p>
    <w:p w:rsidR="000D395F" w:rsidRPr="008F169F" w:rsidRDefault="000D395F" w:rsidP="008F1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169F">
        <w:rPr>
          <w:rFonts w:ascii="Times New Roman" w:hAnsi="Times New Roman"/>
          <w:sz w:val="24"/>
          <w:szCs w:val="24"/>
        </w:rPr>
        <w:t>w dziale 756, rozdział 75615, paragraf 0410 o kwotę 1.500 zł – z opłaty skarbowej;</w:t>
      </w:r>
    </w:p>
    <w:p w:rsidR="000D395F" w:rsidRPr="008F169F" w:rsidRDefault="000D395F" w:rsidP="008F1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169F">
        <w:rPr>
          <w:rFonts w:ascii="Times New Roman" w:hAnsi="Times New Roman"/>
          <w:sz w:val="24"/>
          <w:szCs w:val="24"/>
        </w:rPr>
        <w:tab/>
        <w:t xml:space="preserve">rozdział 75618. paragraf 0490 o kwotę 10.100 zł, paragraf 0910 o kwotę 5.000 zł </w:t>
      </w:r>
      <w:r w:rsidRPr="008F169F">
        <w:rPr>
          <w:rFonts w:ascii="Times New Roman" w:hAnsi="Times New Roman"/>
          <w:sz w:val="24"/>
          <w:szCs w:val="24"/>
        </w:rPr>
        <w:br/>
        <w:t>– z tytułu renty planistycznej oraz odsetek;</w:t>
      </w:r>
    </w:p>
    <w:p w:rsidR="000D395F" w:rsidRPr="008F169F" w:rsidRDefault="000D395F" w:rsidP="008F1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169F">
        <w:rPr>
          <w:rFonts w:ascii="Times New Roman" w:hAnsi="Times New Roman"/>
          <w:sz w:val="24"/>
          <w:szCs w:val="24"/>
        </w:rPr>
        <w:tab/>
        <w:t>rozdział 75647, paragraf 0970 o kwotę 600 zł – z tytułu poboru podatku;</w:t>
      </w:r>
    </w:p>
    <w:p w:rsidR="000D395F" w:rsidRPr="008F169F" w:rsidRDefault="000D395F" w:rsidP="008F1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169F">
        <w:rPr>
          <w:rFonts w:ascii="Times New Roman" w:hAnsi="Times New Roman"/>
          <w:sz w:val="24"/>
          <w:szCs w:val="24"/>
        </w:rPr>
        <w:t>w dziale 758, rozdział 75814, paragraf 0920 o kwotę 17.000 zł – z tytułu odsetek od lokat;</w:t>
      </w:r>
    </w:p>
    <w:p w:rsidR="000D395F" w:rsidRPr="008F169F" w:rsidRDefault="000D395F" w:rsidP="008F1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169F">
        <w:rPr>
          <w:rFonts w:ascii="Times New Roman" w:hAnsi="Times New Roman"/>
          <w:sz w:val="24"/>
          <w:szCs w:val="24"/>
        </w:rPr>
        <w:t>w dziale 801, rozdział 80113, paragraf 0830 o kwotę 3.000 zł – z tytułu dowozów;</w:t>
      </w:r>
    </w:p>
    <w:p w:rsidR="000D395F" w:rsidRPr="008F169F" w:rsidRDefault="000D395F" w:rsidP="008F1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169F">
        <w:rPr>
          <w:rFonts w:ascii="Times New Roman" w:hAnsi="Times New Roman"/>
          <w:sz w:val="24"/>
          <w:szCs w:val="24"/>
        </w:rPr>
        <w:t>w dziale 851, rozdział 85154, paragraf 0970 o kwotę 73 zł – z tytułu zwrotu podatków zadań związanych z programem aa;</w:t>
      </w:r>
    </w:p>
    <w:p w:rsidR="000D395F" w:rsidRPr="008F169F" w:rsidRDefault="000D395F" w:rsidP="008F1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169F">
        <w:rPr>
          <w:rFonts w:ascii="Times New Roman" w:hAnsi="Times New Roman"/>
          <w:sz w:val="24"/>
          <w:szCs w:val="24"/>
        </w:rPr>
        <w:t>w dziale 852, rozdział 85212, paragraf 0970 o kwotę 9.146 zł – z tytułu wpłat od dłużników alimentacyjnych kosztów;</w:t>
      </w:r>
    </w:p>
    <w:p w:rsidR="000D395F" w:rsidRPr="008F169F" w:rsidRDefault="000D395F" w:rsidP="008F169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F169F">
        <w:rPr>
          <w:rFonts w:ascii="Times New Roman" w:hAnsi="Times New Roman"/>
          <w:sz w:val="24"/>
          <w:szCs w:val="24"/>
        </w:rPr>
        <w:t>rozdział 85228, paragraf 0830 o kwotę 15.000 zł – z tytułu odpłatności od podopiecznych PCK;</w:t>
      </w:r>
    </w:p>
    <w:p w:rsidR="000D395F" w:rsidRPr="008F169F" w:rsidRDefault="000D395F" w:rsidP="008F1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169F">
        <w:rPr>
          <w:rFonts w:ascii="Times New Roman" w:hAnsi="Times New Roman"/>
          <w:sz w:val="24"/>
          <w:szCs w:val="24"/>
        </w:rPr>
        <w:t xml:space="preserve">w dziale 921, rozdział 92105, paragraf 0960 o kwotę 2.000 zł, paragraf 0970 o kwotę 500 zł </w:t>
      </w:r>
      <w:r w:rsidRPr="008F169F">
        <w:rPr>
          <w:rFonts w:ascii="Times New Roman" w:hAnsi="Times New Roman"/>
          <w:sz w:val="24"/>
          <w:szCs w:val="24"/>
        </w:rPr>
        <w:br/>
        <w:t>– z tytułu darowizn i płat na imprezy gminne.</w:t>
      </w:r>
    </w:p>
    <w:p w:rsidR="000D395F" w:rsidRPr="008F169F" w:rsidRDefault="000D395F" w:rsidP="008F169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D395F" w:rsidRPr="008F169F" w:rsidRDefault="000D395F" w:rsidP="008F169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F169F">
        <w:rPr>
          <w:rFonts w:ascii="Times New Roman" w:hAnsi="Times New Roman"/>
          <w:b/>
          <w:sz w:val="24"/>
          <w:szCs w:val="24"/>
          <w:u w:val="single"/>
        </w:rPr>
        <w:t>Zmniejsza się dochody:</w:t>
      </w:r>
    </w:p>
    <w:p w:rsidR="000D395F" w:rsidRPr="008F169F" w:rsidRDefault="000D395F" w:rsidP="008F1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169F">
        <w:rPr>
          <w:rFonts w:ascii="Times New Roman" w:hAnsi="Times New Roman"/>
          <w:sz w:val="24"/>
          <w:szCs w:val="24"/>
        </w:rPr>
        <w:t>w dziale 700, rozdział 70005, paragraf 0830 o kwotę 30.000 zł – z tytułu czynszu mieszkaniowego;</w:t>
      </w:r>
    </w:p>
    <w:p w:rsidR="000D395F" w:rsidRPr="008F169F" w:rsidRDefault="000D395F" w:rsidP="008F1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169F">
        <w:rPr>
          <w:rFonts w:ascii="Times New Roman" w:hAnsi="Times New Roman"/>
          <w:sz w:val="24"/>
          <w:szCs w:val="24"/>
        </w:rPr>
        <w:t xml:space="preserve">w dziale 750, rozdział 75023, paragraf 0690  o kwotę 4.000 zł, paragraf 0970 o kwotę </w:t>
      </w:r>
      <w:r w:rsidRPr="008F169F">
        <w:rPr>
          <w:rFonts w:ascii="Times New Roman" w:hAnsi="Times New Roman"/>
          <w:sz w:val="24"/>
          <w:szCs w:val="24"/>
        </w:rPr>
        <w:br/>
        <w:t>15.000 zł – z tytułu różnych opłat;</w:t>
      </w:r>
    </w:p>
    <w:p w:rsidR="000D395F" w:rsidRPr="008F169F" w:rsidRDefault="000D395F" w:rsidP="008F1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169F">
        <w:rPr>
          <w:rFonts w:ascii="Times New Roman" w:hAnsi="Times New Roman"/>
          <w:sz w:val="24"/>
          <w:szCs w:val="24"/>
        </w:rPr>
        <w:t>w dziale 756, rozdział 75615, paragraf 0340 o kwotę 3.000 zł, paragraf 0690 o kwotę 4.000 zł – z tytułu podatku od środków transportowych oraz różnych opłat;</w:t>
      </w:r>
    </w:p>
    <w:p w:rsidR="000D395F" w:rsidRPr="008F169F" w:rsidRDefault="000D395F" w:rsidP="008F1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169F">
        <w:rPr>
          <w:rFonts w:ascii="Times New Roman" w:hAnsi="Times New Roman"/>
          <w:sz w:val="24"/>
          <w:szCs w:val="24"/>
        </w:rPr>
        <w:t xml:space="preserve"> </w:t>
      </w:r>
      <w:r w:rsidRPr="008F169F">
        <w:rPr>
          <w:rFonts w:ascii="Times New Roman" w:hAnsi="Times New Roman"/>
          <w:sz w:val="24"/>
          <w:szCs w:val="24"/>
        </w:rPr>
        <w:tab/>
        <w:t>rozdział 75616, paragraf 0320 o kwotę 19.620 zł - z tytułu podatku rolnego.</w:t>
      </w:r>
    </w:p>
    <w:p w:rsidR="000D395F" w:rsidRPr="008F169F" w:rsidRDefault="000D395F" w:rsidP="008F1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D395F" w:rsidRPr="008F169F" w:rsidRDefault="000D395F" w:rsidP="008F169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F169F">
        <w:rPr>
          <w:rFonts w:ascii="Times New Roman" w:hAnsi="Times New Roman"/>
          <w:b/>
          <w:sz w:val="24"/>
          <w:szCs w:val="24"/>
          <w:u w:val="single"/>
        </w:rPr>
        <w:t>Zwiększa się wydatki:</w:t>
      </w:r>
    </w:p>
    <w:p w:rsidR="000D395F" w:rsidRPr="008F169F" w:rsidRDefault="000D395F" w:rsidP="008F1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169F">
        <w:rPr>
          <w:rFonts w:ascii="Times New Roman" w:hAnsi="Times New Roman"/>
          <w:sz w:val="24"/>
          <w:szCs w:val="24"/>
        </w:rPr>
        <w:t xml:space="preserve">w dziale 010, rozdział 01095, paragraf 4300 o kwotę 1.000 zł – z przeznaczeniem na koszty wyjazdu rolników z gminy; </w:t>
      </w:r>
    </w:p>
    <w:p w:rsidR="000D395F" w:rsidRPr="008F169F" w:rsidRDefault="000D395F" w:rsidP="008F1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169F">
        <w:rPr>
          <w:rFonts w:ascii="Times New Roman" w:hAnsi="Times New Roman"/>
          <w:sz w:val="24"/>
          <w:szCs w:val="24"/>
        </w:rPr>
        <w:t>w dziale 600, rozdział 60016, paragraf 4590 o kwotę 20.000 zł – z przeznaczeniem na roszczenie z tytułu nielegalnego przejęcia i wybudowanie drogi przez gminę na terenie osoby fizycznej;</w:t>
      </w:r>
    </w:p>
    <w:p w:rsidR="000D395F" w:rsidRPr="001E6B1B" w:rsidRDefault="000D395F" w:rsidP="008F169F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0D395F" w:rsidRPr="008F169F" w:rsidRDefault="000D395F" w:rsidP="008F1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169F">
        <w:rPr>
          <w:rFonts w:ascii="Times New Roman" w:hAnsi="Times New Roman"/>
          <w:sz w:val="24"/>
          <w:szCs w:val="24"/>
        </w:rPr>
        <w:t xml:space="preserve">w dziale 700, rozdział 70005,  paragraf 6050 o kwotę 59.600 zł, w tym – 10.000 zł </w:t>
      </w:r>
      <w:r w:rsidRPr="008F169F">
        <w:rPr>
          <w:rFonts w:ascii="Times New Roman" w:hAnsi="Times New Roman"/>
          <w:sz w:val="24"/>
          <w:szCs w:val="24"/>
        </w:rPr>
        <w:br/>
        <w:t xml:space="preserve">z przeznaczeniem na zwiększenie kosztów realizacji inwestycji pn.: Budowa kompleksu turystyki aktywnej, 26.700 zł z przeznaczeniem na zadanie pn.: „Budowa kompleksu turystyki aktywnej w Jodłowniku”, 22.900 zł z przeznaczeniem na zadanie pn.: „Zakup </w:t>
      </w:r>
      <w:r>
        <w:rPr>
          <w:rFonts w:ascii="Times New Roman" w:hAnsi="Times New Roman"/>
          <w:sz w:val="24"/>
          <w:szCs w:val="24"/>
        </w:rPr>
        <w:br/>
      </w:r>
      <w:r w:rsidRPr="008F169F">
        <w:rPr>
          <w:rFonts w:ascii="Times New Roman" w:hAnsi="Times New Roman"/>
          <w:sz w:val="24"/>
          <w:szCs w:val="24"/>
        </w:rPr>
        <w:t>i przebudowa budynku przy ul. Piastowskiej 1 w Dzierżoniowie z przeznaczeniem na siedzibę Urzędu Gminy”;</w:t>
      </w:r>
    </w:p>
    <w:p w:rsidR="000D395F" w:rsidRPr="008F169F" w:rsidRDefault="000D395F" w:rsidP="008F1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169F">
        <w:rPr>
          <w:rFonts w:ascii="Times New Roman" w:hAnsi="Times New Roman"/>
          <w:sz w:val="24"/>
          <w:szCs w:val="24"/>
        </w:rPr>
        <w:t xml:space="preserve">w dziale 801, rozdział 80101, paragraf 6060 o kwotę 12.550 zł – z przeznaczeniem na zakup </w:t>
      </w:r>
      <w:r w:rsidRPr="008F169F">
        <w:rPr>
          <w:rFonts w:ascii="Times New Roman" w:hAnsi="Times New Roman"/>
          <w:sz w:val="24"/>
          <w:szCs w:val="24"/>
        </w:rPr>
        <w:br/>
        <w:t>i montaż pieca co w Szkole Podstawowej w Mościsku;</w:t>
      </w:r>
    </w:p>
    <w:p w:rsidR="000D395F" w:rsidRPr="008F169F" w:rsidRDefault="000D395F" w:rsidP="008F1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169F">
        <w:rPr>
          <w:rFonts w:ascii="Times New Roman" w:hAnsi="Times New Roman"/>
          <w:sz w:val="24"/>
          <w:szCs w:val="24"/>
        </w:rPr>
        <w:t>w dziale 851, rozdział 85154, paragraf 4210 o kwotę 73 zł – z przeznaczeniem na wydatki bieżące aa;</w:t>
      </w:r>
    </w:p>
    <w:p w:rsidR="000D395F" w:rsidRPr="008F169F" w:rsidRDefault="000D395F" w:rsidP="008F1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169F">
        <w:rPr>
          <w:rFonts w:ascii="Times New Roman" w:hAnsi="Times New Roman"/>
          <w:sz w:val="24"/>
          <w:szCs w:val="24"/>
        </w:rPr>
        <w:t>w dziale 852, rozdział 85212, paragraf 4010 o kwotę 4.500 zł, paragraf 4210 o kwotę 500 zł, paragraf 4300 o kwotę 3.600 zł, paragraf 4740 o kwotę 546 zł – przeznaczeniem na wydatki bieżące OPS;</w:t>
      </w:r>
    </w:p>
    <w:p w:rsidR="000D395F" w:rsidRPr="008F169F" w:rsidRDefault="000D395F" w:rsidP="008F1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169F">
        <w:rPr>
          <w:rFonts w:ascii="Times New Roman" w:hAnsi="Times New Roman"/>
          <w:sz w:val="24"/>
          <w:szCs w:val="24"/>
        </w:rPr>
        <w:t>w dziale 900, rozdział 90015,  paragraf 4260 o kwotę 50.000 zł, paragraf 4300 o kwotę 20.000 zł – z przeznaczeniem na energię i eksploatację oświetlenia ulicznego;</w:t>
      </w:r>
    </w:p>
    <w:p w:rsidR="000D395F" w:rsidRPr="008F169F" w:rsidRDefault="000D395F" w:rsidP="008F1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169F">
        <w:rPr>
          <w:rFonts w:ascii="Times New Roman" w:hAnsi="Times New Roman"/>
          <w:sz w:val="24"/>
          <w:szCs w:val="24"/>
        </w:rPr>
        <w:t>w  dziale 921, rozdział 92105, paragraf 4300 o kwotę 2.500 zł – z przeznaczeniem na wydatki związane z kulturą;</w:t>
      </w:r>
    </w:p>
    <w:p w:rsidR="000D395F" w:rsidRPr="008F169F" w:rsidRDefault="000D395F" w:rsidP="008F169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F169F">
        <w:rPr>
          <w:rFonts w:ascii="Times New Roman" w:hAnsi="Times New Roman"/>
          <w:sz w:val="24"/>
          <w:szCs w:val="24"/>
        </w:rPr>
        <w:t>rozdział 92116, paragraf 2480 o kwotę 30.000 zł – z przeznaczeniem na wydatki bieżące biblioteki.</w:t>
      </w:r>
    </w:p>
    <w:p w:rsidR="000D395F" w:rsidRPr="008F169F" w:rsidRDefault="000D395F" w:rsidP="008F1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D395F" w:rsidRPr="008F169F" w:rsidRDefault="000D395F" w:rsidP="008F169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F169F">
        <w:rPr>
          <w:rFonts w:ascii="Times New Roman" w:hAnsi="Times New Roman"/>
          <w:b/>
          <w:sz w:val="24"/>
          <w:szCs w:val="24"/>
          <w:u w:val="single"/>
        </w:rPr>
        <w:t>Zmniejsza się wydatki:</w:t>
      </w:r>
    </w:p>
    <w:p w:rsidR="000D395F" w:rsidRPr="008F169F" w:rsidRDefault="000D395F" w:rsidP="008F1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169F">
        <w:rPr>
          <w:rFonts w:ascii="Times New Roman" w:hAnsi="Times New Roman"/>
          <w:sz w:val="24"/>
          <w:szCs w:val="24"/>
        </w:rPr>
        <w:t>w dziale 710, rozdział 71004, paragraf 4300 o kwotę 10.000 zł – z zagospodarowania przestrzennego;</w:t>
      </w:r>
    </w:p>
    <w:p w:rsidR="000D395F" w:rsidRPr="008F169F" w:rsidRDefault="000D395F" w:rsidP="008F1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169F">
        <w:rPr>
          <w:rFonts w:ascii="Times New Roman" w:hAnsi="Times New Roman"/>
          <w:sz w:val="24"/>
          <w:szCs w:val="24"/>
        </w:rPr>
        <w:t>w dziale 801, rozdział 80101, paragraf 4270 o kwotę 103.550 zł – z wydatków remontowych, paragraf 6050 o kwotę 49.600 zł – z zadania pn.: „Budowa środowiskowej sali sportowej przy Szkole Podstawowej w Tuszynie wraz z zagospodarowaniem terenu”;</w:t>
      </w:r>
    </w:p>
    <w:p w:rsidR="000D395F" w:rsidRPr="008F169F" w:rsidRDefault="000D395F" w:rsidP="008F1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169F">
        <w:rPr>
          <w:rFonts w:ascii="Times New Roman" w:hAnsi="Times New Roman"/>
          <w:sz w:val="24"/>
          <w:szCs w:val="24"/>
        </w:rPr>
        <w:t>w dziale 921, rozdział 92109, paragraf 2480 o kwotę 30.000 zł – z dotacji na wydatki związane z utrzymaniem sal.</w:t>
      </w:r>
    </w:p>
    <w:p w:rsidR="000D395F" w:rsidRPr="008F169F" w:rsidRDefault="000D395F" w:rsidP="008F169F">
      <w:pPr>
        <w:spacing w:after="0" w:line="240" w:lineRule="auto"/>
        <w:jc w:val="both"/>
        <w:rPr>
          <w:rFonts w:ascii="Times New Roman" w:hAnsi="Times New Roman"/>
        </w:rPr>
      </w:pPr>
    </w:p>
    <w:sectPr w:rsidR="000D395F" w:rsidRPr="008F169F" w:rsidSect="008F169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BF46CE"/>
    <w:multiLevelType w:val="hybridMultilevel"/>
    <w:tmpl w:val="15E098B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31F6"/>
    <w:rsid w:val="00043389"/>
    <w:rsid w:val="00044D12"/>
    <w:rsid w:val="000D395F"/>
    <w:rsid w:val="00156284"/>
    <w:rsid w:val="0019780B"/>
    <w:rsid w:val="001E6B1B"/>
    <w:rsid w:val="001F3A13"/>
    <w:rsid w:val="001F4F3D"/>
    <w:rsid w:val="002649D2"/>
    <w:rsid w:val="002758EA"/>
    <w:rsid w:val="002960D3"/>
    <w:rsid w:val="002F6B2D"/>
    <w:rsid w:val="00307650"/>
    <w:rsid w:val="004939E9"/>
    <w:rsid w:val="004E14E5"/>
    <w:rsid w:val="00547D64"/>
    <w:rsid w:val="00553E5F"/>
    <w:rsid w:val="00556849"/>
    <w:rsid w:val="00556F0D"/>
    <w:rsid w:val="00570B65"/>
    <w:rsid w:val="00631F3A"/>
    <w:rsid w:val="00644769"/>
    <w:rsid w:val="006764A0"/>
    <w:rsid w:val="006A0D84"/>
    <w:rsid w:val="006C03B4"/>
    <w:rsid w:val="006E266A"/>
    <w:rsid w:val="00725F33"/>
    <w:rsid w:val="00770148"/>
    <w:rsid w:val="007B5715"/>
    <w:rsid w:val="007E4A69"/>
    <w:rsid w:val="00853E83"/>
    <w:rsid w:val="008F169F"/>
    <w:rsid w:val="00961ACB"/>
    <w:rsid w:val="00970110"/>
    <w:rsid w:val="009831F6"/>
    <w:rsid w:val="009B7A54"/>
    <w:rsid w:val="00A16622"/>
    <w:rsid w:val="00A52189"/>
    <w:rsid w:val="00AD0181"/>
    <w:rsid w:val="00AE6DF0"/>
    <w:rsid w:val="00AF48F0"/>
    <w:rsid w:val="00B4190A"/>
    <w:rsid w:val="00B628B1"/>
    <w:rsid w:val="00B877C9"/>
    <w:rsid w:val="00BE25E2"/>
    <w:rsid w:val="00BE73E5"/>
    <w:rsid w:val="00C076F2"/>
    <w:rsid w:val="00C10BBB"/>
    <w:rsid w:val="00C16985"/>
    <w:rsid w:val="00C62791"/>
    <w:rsid w:val="00C75D4B"/>
    <w:rsid w:val="00C77466"/>
    <w:rsid w:val="00D5565D"/>
    <w:rsid w:val="00D60D3F"/>
    <w:rsid w:val="00DA5509"/>
    <w:rsid w:val="00DF4BDE"/>
    <w:rsid w:val="00E11684"/>
    <w:rsid w:val="00E4106A"/>
    <w:rsid w:val="00E53E34"/>
    <w:rsid w:val="00F3545B"/>
    <w:rsid w:val="00FA75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31F6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9831F6"/>
    <w:pPr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9831F6"/>
    <w:rPr>
      <w:rFonts w:ascii="Times New Roman" w:hAnsi="Times New Roman" w:cs="Times New Roman"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BE25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E25E2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457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57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57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642</TotalTime>
  <Pages>6</Pages>
  <Words>1750</Words>
  <Characters>10500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WWW</cp:lastModifiedBy>
  <cp:revision>14</cp:revision>
  <cp:lastPrinted>2009-09-25T06:51:00Z</cp:lastPrinted>
  <dcterms:created xsi:type="dcterms:W3CDTF">2009-09-11T08:34:00Z</dcterms:created>
  <dcterms:modified xsi:type="dcterms:W3CDTF">2009-09-29T06:56:00Z</dcterms:modified>
</cp:coreProperties>
</file>